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5" w:type="pct"/>
        <w:tblLook w:val="0600" w:firstRow="0" w:lastRow="0" w:firstColumn="0" w:lastColumn="0" w:noHBand="1" w:noVBand="1"/>
        <w:tblCaption w:val="Layout table"/>
      </w:tblPr>
      <w:tblGrid>
        <w:gridCol w:w="2059"/>
        <w:gridCol w:w="2058"/>
        <w:gridCol w:w="2058"/>
        <w:gridCol w:w="1026"/>
        <w:gridCol w:w="1032"/>
        <w:gridCol w:w="2058"/>
        <w:gridCol w:w="2058"/>
        <w:gridCol w:w="2053"/>
        <w:gridCol w:w="12"/>
      </w:tblGrid>
      <w:tr w:rsidR="00080EF7" w14:paraId="5EFEFDC6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581AAA25" w14:textId="77777777" w:rsidR="00080EF7" w:rsidRDefault="00080EF7" w:rsidP="00943931">
            <w:pPr>
              <w:pStyle w:val="Month"/>
            </w:pPr>
            <w:r w:rsidRPr="003B47BC">
              <w:t>January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11FE2C87" w14:textId="77777777" w:rsidR="00080EF7" w:rsidRDefault="00080EF7" w:rsidP="00943931"/>
        </w:tc>
      </w:tr>
      <w:tr w:rsidR="00080EF7" w14:paraId="2F9B3C76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775A80C0" w14:textId="77777777" w:rsidR="00080EF7" w:rsidRDefault="00080EF7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660A2E33" w14:textId="77777777" w:rsidR="00080EF7" w:rsidRDefault="00AA1548" w:rsidP="00943931">
            <w:pPr>
              <w:pStyle w:val="Year"/>
            </w:pPr>
            <w:r>
              <w:t>2026</w:t>
            </w:r>
          </w:p>
        </w:tc>
      </w:tr>
      <w:tr w:rsidR="00080EF7" w:rsidRPr="003F1620" w14:paraId="7ACA8768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716B3DDA" w14:textId="77777777" w:rsidR="00080EF7" w:rsidRPr="003F1620" w:rsidRDefault="00080EF7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3A30BCDF" w14:textId="77777777" w:rsidR="00080EF7" w:rsidRPr="003F1620" w:rsidRDefault="00080EF7" w:rsidP="00943931"/>
        </w:tc>
      </w:tr>
      <w:tr w:rsidR="00080EF7" w14:paraId="59050333" w14:textId="77777777" w:rsidTr="00290CF4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46B99D2A" w14:textId="77777777" w:rsidR="00080EF7" w:rsidRDefault="00000000" w:rsidP="00943931">
            <w:pPr>
              <w:pStyle w:val="Days"/>
            </w:pPr>
            <w:sdt>
              <w:sdtPr>
                <w:id w:val="1527134494"/>
                <w:placeholder>
                  <w:docPart w:val="251BDC51D88146D8A2F0C065AFC64CF3"/>
                </w:placeholder>
                <w:temporary/>
                <w:showingPlcHdr/>
                <w15:appearance w15:val="hidden"/>
              </w:sdtPr>
              <w:sdtContent>
                <w:r w:rsidR="00080EF7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59CF1BD0" w14:textId="77777777" w:rsidR="00080EF7" w:rsidRDefault="00000000" w:rsidP="00943931">
            <w:pPr>
              <w:pStyle w:val="Days"/>
            </w:pPr>
            <w:sdt>
              <w:sdtPr>
                <w:id w:val="8650153"/>
                <w:placeholder>
                  <w:docPart w:val="D736ACEAEC1F4D01B086263248B59E04"/>
                </w:placeholder>
                <w:temporary/>
                <w:showingPlcHdr/>
                <w15:appearance w15:val="hidden"/>
              </w:sdtPr>
              <w:sdtContent>
                <w:r w:rsidR="00080EF7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96AE64E" w14:textId="77777777" w:rsidR="00080EF7" w:rsidRDefault="00000000" w:rsidP="00943931">
            <w:pPr>
              <w:pStyle w:val="Days"/>
            </w:pPr>
            <w:sdt>
              <w:sdtPr>
                <w:id w:val="-1517691135"/>
                <w:placeholder>
                  <w:docPart w:val="857C4BAEF6754411B5B8A8D0976C5B96"/>
                </w:placeholder>
                <w:temporary/>
                <w:showingPlcHdr/>
                <w15:appearance w15:val="hidden"/>
              </w:sdtPr>
              <w:sdtContent>
                <w:r w:rsidR="00080EF7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1512462F" w14:textId="77777777" w:rsidR="00080EF7" w:rsidRDefault="00000000" w:rsidP="00943931">
            <w:pPr>
              <w:pStyle w:val="Days"/>
            </w:pPr>
            <w:sdt>
              <w:sdtPr>
                <w:id w:val="-1684429625"/>
                <w:placeholder>
                  <w:docPart w:val="2439259E43444B88B9B0142F8740BFC9"/>
                </w:placeholder>
                <w:temporary/>
                <w:showingPlcHdr/>
                <w15:appearance w15:val="hidden"/>
              </w:sdtPr>
              <w:sdtContent>
                <w:r w:rsidR="00080EF7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91B38AF" w14:textId="77777777" w:rsidR="00080EF7" w:rsidRDefault="00000000" w:rsidP="00943931">
            <w:pPr>
              <w:pStyle w:val="Days"/>
            </w:pPr>
            <w:sdt>
              <w:sdtPr>
                <w:id w:val="-1188375605"/>
                <w:placeholder>
                  <w:docPart w:val="58A11156787B4AF9BC57092853CF3594"/>
                </w:placeholder>
                <w:temporary/>
                <w:showingPlcHdr/>
                <w15:appearance w15:val="hidden"/>
              </w:sdtPr>
              <w:sdtContent>
                <w:r w:rsidR="00080EF7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45A99F2" w14:textId="77777777" w:rsidR="00080EF7" w:rsidRDefault="00000000" w:rsidP="00943931">
            <w:pPr>
              <w:pStyle w:val="Days"/>
            </w:pPr>
            <w:sdt>
              <w:sdtPr>
                <w:id w:val="1991825489"/>
                <w:placeholder>
                  <w:docPart w:val="29AE32223C0342389A0623A669CE3B91"/>
                </w:placeholder>
                <w:temporary/>
                <w:showingPlcHdr/>
                <w15:appearance w15:val="hidden"/>
              </w:sdtPr>
              <w:sdtContent>
                <w:r w:rsidR="00080EF7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42D0A2DE" w14:textId="77777777" w:rsidR="00080EF7" w:rsidRDefault="00000000" w:rsidP="00943931">
            <w:pPr>
              <w:pStyle w:val="Days"/>
            </w:pPr>
            <w:sdt>
              <w:sdtPr>
                <w:id w:val="115736794"/>
                <w:placeholder>
                  <w:docPart w:val="A7F57E96F0C34672B3A6BE38CAD26054"/>
                </w:placeholder>
                <w:temporary/>
                <w:showingPlcHdr/>
                <w15:appearance w15:val="hidden"/>
              </w:sdtPr>
              <w:sdtContent>
                <w:r w:rsidR="00080EF7">
                  <w:t>Saturday</w:t>
                </w:r>
              </w:sdtContent>
            </w:sdt>
          </w:p>
        </w:tc>
      </w:tr>
      <w:tr w:rsidR="00AA1548" w14:paraId="44C68BFF" w14:textId="77777777" w:rsidTr="00290CF4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058B297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5C81662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0F8B09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755C585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0872C81" w14:textId="77777777" w:rsidR="00AA1548" w:rsidRDefault="00AA1548" w:rsidP="00AA1548">
            <w:pPr>
              <w:pStyle w:val="Dates"/>
            </w:pPr>
            <w:r w:rsidRPr="00587033">
              <w:t>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CC2F248" w14:textId="77777777" w:rsidR="00AA1548" w:rsidRDefault="00AA1548" w:rsidP="00AA1548">
            <w:pPr>
              <w:pStyle w:val="Dates"/>
            </w:pPr>
            <w:r w:rsidRPr="00587033">
              <w:t>2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D58E72" w14:textId="77777777" w:rsidR="00AA1548" w:rsidRDefault="00AA1548" w:rsidP="00AA1548">
            <w:pPr>
              <w:pStyle w:val="Dates"/>
            </w:pPr>
            <w:r w:rsidRPr="00587033">
              <w:t>3</w:t>
            </w:r>
          </w:p>
        </w:tc>
      </w:tr>
      <w:tr w:rsidR="00AA1548" w14:paraId="72953441" w14:textId="77777777" w:rsidTr="00290CF4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FF594A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B54641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8FD01E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B2FF6F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A2293C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B8B697E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E5AF5D2" w14:textId="77777777" w:rsidR="00AA1548" w:rsidRDefault="00AA1548" w:rsidP="00AA1548"/>
        </w:tc>
      </w:tr>
      <w:tr w:rsidR="00AA1548" w14:paraId="13CE29C0" w14:textId="77777777" w:rsidTr="00290CF4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1029FF1" w14:textId="77777777" w:rsidR="00AA1548" w:rsidRDefault="00AA1548" w:rsidP="00AA1548">
            <w:pPr>
              <w:pStyle w:val="Dates"/>
            </w:pPr>
            <w:r>
              <w:t>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BEC3FB" w14:textId="77777777" w:rsidR="00AA1548" w:rsidRDefault="00AA1548" w:rsidP="00AA1548">
            <w:pPr>
              <w:pStyle w:val="Dates"/>
            </w:pPr>
            <w:r w:rsidRPr="00587033">
              <w:t>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D714F71" w14:textId="77777777" w:rsidR="00AA1548" w:rsidRDefault="00AA1548" w:rsidP="00AA1548">
            <w:pPr>
              <w:pStyle w:val="Dates"/>
            </w:pPr>
            <w:r w:rsidRPr="00587033">
              <w:t>6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F01AB64" w14:textId="77777777" w:rsidR="00AA1548" w:rsidRDefault="00AA1548" w:rsidP="00AA1548">
            <w:pPr>
              <w:pStyle w:val="Dates"/>
            </w:pPr>
            <w:r w:rsidRPr="00587033">
              <w:t>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191994" w14:textId="77777777" w:rsidR="00AA1548" w:rsidRDefault="00AA1548" w:rsidP="00AA1548">
            <w:pPr>
              <w:pStyle w:val="Dates"/>
            </w:pPr>
            <w:r w:rsidRPr="00587033">
              <w:t>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F74584" w14:textId="77777777" w:rsidR="00AA1548" w:rsidRDefault="00AA1548" w:rsidP="00AA1548">
            <w:pPr>
              <w:pStyle w:val="Dates"/>
            </w:pPr>
            <w:r w:rsidRPr="00587033">
              <w:t>9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32B171" w14:textId="77777777" w:rsidR="00AA1548" w:rsidRDefault="00AA1548" w:rsidP="00AA1548">
            <w:pPr>
              <w:pStyle w:val="Dates"/>
            </w:pPr>
            <w:r w:rsidRPr="00587033">
              <w:t>10</w:t>
            </w:r>
          </w:p>
        </w:tc>
      </w:tr>
      <w:tr w:rsidR="00AA1548" w14:paraId="3C2DA0C2" w14:textId="77777777" w:rsidTr="00290CF4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7245B3A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CCADE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F38CEC9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161DAB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20FCB2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2F1BE55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1FA5EF" w14:textId="77777777" w:rsidR="00AA1548" w:rsidRDefault="00AA1548" w:rsidP="00AA1548"/>
        </w:tc>
      </w:tr>
      <w:tr w:rsidR="00AA1548" w14:paraId="635C52D7" w14:textId="77777777" w:rsidTr="00290CF4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7D11A3" w14:textId="77777777" w:rsidR="00AA1548" w:rsidRDefault="00AA1548" w:rsidP="00AA1548">
            <w:pPr>
              <w:pStyle w:val="Dates"/>
            </w:pPr>
            <w:r>
              <w:t>11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21A67EB" w14:textId="77777777" w:rsidR="00AA1548" w:rsidRDefault="00AA1548" w:rsidP="00AA1548">
            <w:pPr>
              <w:pStyle w:val="Dates"/>
            </w:pPr>
            <w:r w:rsidRPr="00587033">
              <w:t>12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A1163B5" w14:textId="77777777" w:rsidR="00AA1548" w:rsidRDefault="00AA1548" w:rsidP="00AA1548">
            <w:pPr>
              <w:pStyle w:val="Dates"/>
            </w:pPr>
            <w:r w:rsidRPr="00587033">
              <w:t>13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82AFF95" w14:textId="77777777" w:rsidR="00AA1548" w:rsidRDefault="00AA1548" w:rsidP="00AA1548">
            <w:pPr>
              <w:pStyle w:val="Dates"/>
            </w:pPr>
            <w:r w:rsidRPr="00587033">
              <w:t>14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9BC607" w14:textId="77777777" w:rsidR="00AA1548" w:rsidRDefault="00AA1548" w:rsidP="00AA1548">
            <w:pPr>
              <w:pStyle w:val="Dates"/>
            </w:pPr>
            <w:r w:rsidRPr="00587033">
              <w:t>15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708DEA6" w14:textId="77777777" w:rsidR="00AA1548" w:rsidRDefault="00AA1548" w:rsidP="00AA1548">
            <w:pPr>
              <w:pStyle w:val="Dates"/>
            </w:pPr>
            <w:r w:rsidRPr="00587033">
              <w:t>16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A52538F" w14:textId="77777777" w:rsidR="00AA1548" w:rsidRDefault="00AA1548" w:rsidP="00AA1548">
            <w:pPr>
              <w:pStyle w:val="Dates"/>
            </w:pPr>
            <w:r w:rsidRPr="00587033">
              <w:t>17</w:t>
            </w:r>
          </w:p>
        </w:tc>
      </w:tr>
      <w:tr w:rsidR="00AA1548" w14:paraId="5865192B" w14:textId="77777777" w:rsidTr="00290CF4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7E2DD4B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550624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7D659E9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5443AF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597620F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B99C02D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6E5950" w14:textId="77777777" w:rsidR="00AA1548" w:rsidRDefault="00AA1548" w:rsidP="00AA1548"/>
        </w:tc>
      </w:tr>
      <w:tr w:rsidR="00AA1548" w14:paraId="48D10D7E" w14:textId="77777777" w:rsidTr="00290CF4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9836EEC" w14:textId="77777777" w:rsidR="00AA1548" w:rsidRDefault="00AA1548" w:rsidP="00AA1548">
            <w:pPr>
              <w:pStyle w:val="Dates"/>
            </w:pPr>
            <w:r>
              <w:t>18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2432795" w14:textId="77777777" w:rsidR="00AA1548" w:rsidRDefault="00AA1548" w:rsidP="00AA1548">
            <w:pPr>
              <w:pStyle w:val="Dates"/>
            </w:pPr>
            <w:r w:rsidRPr="00587033">
              <w:t>19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523C6B" w14:textId="77777777" w:rsidR="00AA1548" w:rsidRDefault="00AA1548" w:rsidP="00AA1548">
            <w:pPr>
              <w:pStyle w:val="Dates"/>
            </w:pPr>
            <w:r w:rsidRPr="00587033">
              <w:t>20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EE4C50B" w14:textId="77777777" w:rsidR="00AA1548" w:rsidRDefault="00AA1548" w:rsidP="00AA1548">
            <w:pPr>
              <w:pStyle w:val="Dates"/>
            </w:pPr>
            <w:r w:rsidRPr="00587033">
              <w:t>21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967FE41" w14:textId="77777777" w:rsidR="00AA1548" w:rsidRDefault="00AA1548" w:rsidP="00AA1548">
            <w:pPr>
              <w:pStyle w:val="Dates"/>
            </w:pPr>
            <w:r w:rsidRPr="00587033">
              <w:t>22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91D37D" w14:textId="77777777" w:rsidR="00AA1548" w:rsidRDefault="00AA1548" w:rsidP="00AA1548">
            <w:pPr>
              <w:pStyle w:val="Dates"/>
            </w:pPr>
            <w:r w:rsidRPr="00587033">
              <w:t>23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66B2E04" w14:textId="77777777" w:rsidR="00AA1548" w:rsidRDefault="00AA1548" w:rsidP="00AA1548">
            <w:pPr>
              <w:pStyle w:val="Dates"/>
            </w:pPr>
            <w:r w:rsidRPr="00587033">
              <w:t>24</w:t>
            </w:r>
          </w:p>
        </w:tc>
      </w:tr>
      <w:tr w:rsidR="00AA1548" w14:paraId="4425677D" w14:textId="77777777" w:rsidTr="00290CF4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6FF83E7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373E25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FBE66D6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67C1407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1194D27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2B18758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A1FAF5" w14:textId="77777777" w:rsidR="00AA1548" w:rsidRDefault="00AA1548" w:rsidP="00AA1548"/>
        </w:tc>
      </w:tr>
      <w:tr w:rsidR="00AA1548" w14:paraId="408EB5AE" w14:textId="77777777" w:rsidTr="00290CF4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A00021F" w14:textId="77777777" w:rsidR="00AA1548" w:rsidRDefault="00AA1548" w:rsidP="00AA1548">
            <w:pPr>
              <w:pStyle w:val="Dates"/>
            </w:pPr>
            <w:r>
              <w:t>25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5E45B1" w14:textId="77777777" w:rsidR="00AA1548" w:rsidRDefault="00AA1548" w:rsidP="00AA1548">
            <w:pPr>
              <w:pStyle w:val="Dates"/>
            </w:pPr>
            <w:r w:rsidRPr="00587033">
              <w:t>26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A45664" w14:textId="77777777" w:rsidR="00AA1548" w:rsidRDefault="00AA1548" w:rsidP="00AA1548">
            <w:pPr>
              <w:pStyle w:val="Dates"/>
            </w:pPr>
            <w:r w:rsidRPr="00587033">
              <w:t>27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F9311EB" w14:textId="77777777" w:rsidR="00AA1548" w:rsidRDefault="00AA1548" w:rsidP="00AA1548">
            <w:pPr>
              <w:pStyle w:val="Dates"/>
            </w:pPr>
            <w:r w:rsidRPr="00587033">
              <w:t>28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234B2B" w14:textId="77777777" w:rsidR="00AA1548" w:rsidRDefault="00AA1548" w:rsidP="00AA1548">
            <w:pPr>
              <w:pStyle w:val="Dates"/>
            </w:pPr>
            <w:r w:rsidRPr="00587033">
              <w:t>29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D07B8EA" w14:textId="77777777" w:rsidR="00AA1548" w:rsidRDefault="00AA1548" w:rsidP="00AA1548">
            <w:pPr>
              <w:pStyle w:val="Dates"/>
            </w:pPr>
            <w:r w:rsidRPr="00587033">
              <w:t>30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C4DD26F" w14:textId="77777777" w:rsidR="00AA1548" w:rsidRDefault="00AA1548" w:rsidP="00AA1548">
            <w:pPr>
              <w:pStyle w:val="Dates"/>
            </w:pPr>
            <w:r w:rsidRPr="00587033">
              <w:t>31</w:t>
            </w:r>
          </w:p>
        </w:tc>
      </w:tr>
      <w:tr w:rsidR="00080EF7" w14:paraId="09CD5952" w14:textId="77777777" w:rsidTr="00290CF4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DCA762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50E25E7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AD0FDD0" w14:textId="77777777" w:rsidR="00080EF7" w:rsidRDefault="00080EF7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EA5E7CE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BAC279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0C3605E" w14:textId="77777777" w:rsidR="00080EF7" w:rsidRDefault="00080EF7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254C9C6" w14:textId="77777777" w:rsidR="00080EF7" w:rsidRDefault="00080EF7" w:rsidP="00943931"/>
        </w:tc>
      </w:tr>
      <w:tr w:rsidR="00080EF7" w14:paraId="3F9E03D4" w14:textId="77777777" w:rsidTr="00290CF4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5E84E99" w14:textId="77777777" w:rsidR="00080EF7" w:rsidRDefault="00080EF7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C1C09B4" w14:textId="77777777" w:rsidR="00080EF7" w:rsidRDefault="00080EF7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AAD2FF2" w14:textId="77777777" w:rsidR="00080EF7" w:rsidRDefault="00080EF7" w:rsidP="00943931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1152823" w14:textId="77777777" w:rsidR="00080EF7" w:rsidRDefault="00080EF7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3B19CA8" w14:textId="77777777" w:rsidR="00080EF7" w:rsidRDefault="00080EF7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FD3BFFC" w14:textId="77777777" w:rsidR="00080EF7" w:rsidRDefault="00080EF7" w:rsidP="00943931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978F00D" w14:textId="77777777" w:rsidR="00080EF7" w:rsidRDefault="00080EF7" w:rsidP="00943931">
            <w:pPr>
              <w:pStyle w:val="Dates"/>
            </w:pPr>
          </w:p>
        </w:tc>
      </w:tr>
      <w:tr w:rsidR="00080EF7" w14:paraId="3D66E49E" w14:textId="77777777" w:rsidTr="00290CF4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C05C571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4744954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C2E0E15" w14:textId="77777777" w:rsidR="00080EF7" w:rsidRDefault="00080EF7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DDF0B20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BAC01C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768EB2E" w14:textId="77777777" w:rsidR="00080EF7" w:rsidRDefault="00080EF7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F132B0A" w14:textId="77777777" w:rsidR="00080EF7" w:rsidRDefault="00080EF7" w:rsidP="00943931"/>
        </w:tc>
      </w:tr>
    </w:tbl>
    <w:p w14:paraId="2F5D4DE7" w14:textId="77777777" w:rsidR="00D7230E" w:rsidRDefault="00D7230E"/>
    <w:p w14:paraId="29825BDB" w14:textId="77777777" w:rsidR="00D435C2" w:rsidRDefault="00D435C2">
      <w:pPr>
        <w:sectPr w:rsidR="00D435C2" w:rsidSect="002A591F">
          <w:pgSz w:w="15840" w:h="12240" w:orient="landscape"/>
          <w:pgMar w:top="720" w:right="720" w:bottom="288" w:left="720" w:header="0" w:footer="0" w:gutter="0"/>
          <w:cols w:space="720"/>
          <w:docGrid w:linePitch="360"/>
        </w:sectPr>
      </w:pPr>
    </w:p>
    <w:tbl>
      <w:tblPr>
        <w:tblW w:w="5005" w:type="pct"/>
        <w:tblLook w:val="0600" w:firstRow="0" w:lastRow="0" w:firstColumn="0" w:lastColumn="0" w:noHBand="1" w:noVBand="1"/>
        <w:tblCaption w:val="Layout table"/>
      </w:tblPr>
      <w:tblGrid>
        <w:gridCol w:w="2059"/>
        <w:gridCol w:w="2058"/>
        <w:gridCol w:w="2058"/>
        <w:gridCol w:w="1026"/>
        <w:gridCol w:w="1032"/>
        <w:gridCol w:w="2058"/>
        <w:gridCol w:w="2058"/>
        <w:gridCol w:w="2053"/>
        <w:gridCol w:w="12"/>
      </w:tblGrid>
      <w:tr w:rsidR="00080EF7" w14:paraId="7D8B96D0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090A983C" w14:textId="77777777" w:rsidR="00080EF7" w:rsidRDefault="00080EF7" w:rsidP="00943931">
            <w:pPr>
              <w:pStyle w:val="Month"/>
            </w:pPr>
            <w:r>
              <w:lastRenderedPageBreak/>
              <w:t>February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767EE7B2" w14:textId="77777777" w:rsidR="00080EF7" w:rsidRDefault="00080EF7" w:rsidP="00943931"/>
        </w:tc>
      </w:tr>
      <w:tr w:rsidR="00080EF7" w14:paraId="2CA389EF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6F25B334" w14:textId="77777777" w:rsidR="00080EF7" w:rsidRDefault="00080EF7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1458C5A8" w14:textId="77777777" w:rsidR="00080EF7" w:rsidRDefault="00AA1548" w:rsidP="00943931">
            <w:pPr>
              <w:pStyle w:val="Year"/>
            </w:pPr>
            <w:r>
              <w:t>2026</w:t>
            </w:r>
          </w:p>
        </w:tc>
      </w:tr>
      <w:tr w:rsidR="00080EF7" w:rsidRPr="003F1620" w14:paraId="3F60253E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18EF6FBE" w14:textId="77777777" w:rsidR="00080EF7" w:rsidRPr="003F1620" w:rsidRDefault="00080EF7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349E7E4D" w14:textId="77777777" w:rsidR="00080EF7" w:rsidRPr="003F1620" w:rsidRDefault="00080EF7" w:rsidP="00943931"/>
        </w:tc>
      </w:tr>
      <w:tr w:rsidR="00080EF7" w14:paraId="57F9CE91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66818A1F" w14:textId="77777777" w:rsidR="00080EF7" w:rsidRDefault="00000000" w:rsidP="00943931">
            <w:pPr>
              <w:pStyle w:val="Days"/>
            </w:pPr>
            <w:sdt>
              <w:sdtPr>
                <w:id w:val="1562675323"/>
                <w:placeholder>
                  <w:docPart w:val="1487D6EA852F4655BDDA954832F736F1"/>
                </w:placeholder>
                <w:temporary/>
                <w:showingPlcHdr/>
                <w15:appearance w15:val="hidden"/>
              </w:sdtPr>
              <w:sdtContent>
                <w:r w:rsidR="00080EF7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129CB5DC" w14:textId="77777777" w:rsidR="00080EF7" w:rsidRDefault="00000000" w:rsidP="00943931">
            <w:pPr>
              <w:pStyle w:val="Days"/>
            </w:pPr>
            <w:sdt>
              <w:sdtPr>
                <w:id w:val="580344322"/>
                <w:placeholder>
                  <w:docPart w:val="B6FFF57EEF2242A5BA12F6C004EEE194"/>
                </w:placeholder>
                <w:temporary/>
                <w:showingPlcHdr/>
                <w15:appearance w15:val="hidden"/>
              </w:sdtPr>
              <w:sdtContent>
                <w:r w:rsidR="00080EF7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0F9704C" w14:textId="77777777" w:rsidR="00080EF7" w:rsidRDefault="00000000" w:rsidP="00943931">
            <w:pPr>
              <w:pStyle w:val="Days"/>
            </w:pPr>
            <w:sdt>
              <w:sdtPr>
                <w:id w:val="1287234777"/>
                <w:placeholder>
                  <w:docPart w:val="FAE45070E7EF48C9AA844F8F28EF15CC"/>
                </w:placeholder>
                <w:temporary/>
                <w:showingPlcHdr/>
                <w15:appearance w15:val="hidden"/>
              </w:sdtPr>
              <w:sdtContent>
                <w:r w:rsidR="00080EF7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1C55D001" w14:textId="77777777" w:rsidR="00080EF7" w:rsidRDefault="00000000" w:rsidP="00943931">
            <w:pPr>
              <w:pStyle w:val="Days"/>
            </w:pPr>
            <w:sdt>
              <w:sdtPr>
                <w:id w:val="-2061160827"/>
                <w:placeholder>
                  <w:docPart w:val="30B699ADB6204AAE8B280E22D7842BFF"/>
                </w:placeholder>
                <w:temporary/>
                <w:showingPlcHdr/>
                <w15:appearance w15:val="hidden"/>
              </w:sdtPr>
              <w:sdtContent>
                <w:r w:rsidR="00080EF7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3197947" w14:textId="77777777" w:rsidR="00080EF7" w:rsidRDefault="00000000" w:rsidP="00943931">
            <w:pPr>
              <w:pStyle w:val="Days"/>
            </w:pPr>
            <w:sdt>
              <w:sdtPr>
                <w:id w:val="-402686083"/>
                <w:placeholder>
                  <w:docPart w:val="E93CBF07A20F4E6AAB9C6DF49939ECF0"/>
                </w:placeholder>
                <w:temporary/>
                <w:showingPlcHdr/>
                <w15:appearance w15:val="hidden"/>
              </w:sdtPr>
              <w:sdtContent>
                <w:r w:rsidR="00080EF7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34E5423" w14:textId="77777777" w:rsidR="00080EF7" w:rsidRDefault="00000000" w:rsidP="00943931">
            <w:pPr>
              <w:pStyle w:val="Days"/>
            </w:pPr>
            <w:sdt>
              <w:sdtPr>
                <w:id w:val="1069775436"/>
                <w:placeholder>
                  <w:docPart w:val="776318F5DBDA4671B4F886257A607595"/>
                </w:placeholder>
                <w:temporary/>
                <w:showingPlcHdr/>
                <w15:appearance w15:val="hidden"/>
              </w:sdtPr>
              <w:sdtContent>
                <w:r w:rsidR="00080EF7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EFE972A" w14:textId="77777777" w:rsidR="00080EF7" w:rsidRDefault="00000000" w:rsidP="00943931">
            <w:pPr>
              <w:pStyle w:val="Days"/>
            </w:pPr>
            <w:sdt>
              <w:sdtPr>
                <w:id w:val="103626414"/>
                <w:placeholder>
                  <w:docPart w:val="A3DADF977600472C97360C200FC4A220"/>
                </w:placeholder>
                <w:temporary/>
                <w:showingPlcHdr/>
                <w15:appearance w15:val="hidden"/>
              </w:sdtPr>
              <w:sdtContent>
                <w:r w:rsidR="00080EF7">
                  <w:t>Saturday</w:t>
                </w:r>
              </w:sdtContent>
            </w:sdt>
          </w:p>
        </w:tc>
      </w:tr>
      <w:tr w:rsidR="00AA1548" w14:paraId="5A2D93C8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576863D" w14:textId="77777777" w:rsidR="00AA1548" w:rsidRDefault="00AA1548" w:rsidP="00AA1548">
            <w:pPr>
              <w:pStyle w:val="Dates"/>
            </w:pPr>
            <w:r>
              <w:t>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08ABC6" w14:textId="77777777" w:rsidR="00AA1548" w:rsidRDefault="00AA1548" w:rsidP="00AA1548">
            <w:pPr>
              <w:pStyle w:val="Dates"/>
            </w:pPr>
            <w:r w:rsidRPr="00EF053A">
              <w:t>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AB2AE10" w14:textId="77777777" w:rsidR="00AA1548" w:rsidRDefault="00AA1548" w:rsidP="00AA1548">
            <w:pPr>
              <w:pStyle w:val="Dates"/>
            </w:pPr>
            <w:r w:rsidRPr="00EF053A">
              <w:t>3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3CC5B33" w14:textId="77777777" w:rsidR="00AA1548" w:rsidRDefault="00AA1548" w:rsidP="00AA1548">
            <w:pPr>
              <w:pStyle w:val="Dates"/>
            </w:pPr>
            <w:r w:rsidRPr="00EF053A">
              <w:t>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1D3A6FD" w14:textId="77777777" w:rsidR="00AA1548" w:rsidRDefault="00AA1548" w:rsidP="00AA1548">
            <w:pPr>
              <w:pStyle w:val="Dates"/>
            </w:pPr>
            <w:r w:rsidRPr="00EF053A">
              <w:t>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FBA3498" w14:textId="77777777" w:rsidR="00AA1548" w:rsidRDefault="00AA1548" w:rsidP="00AA1548">
            <w:pPr>
              <w:pStyle w:val="Dates"/>
            </w:pPr>
            <w:r w:rsidRPr="00EF053A">
              <w:t>6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5806848" w14:textId="77777777" w:rsidR="00AA1548" w:rsidRDefault="00AA1548" w:rsidP="00AA1548">
            <w:pPr>
              <w:pStyle w:val="Dates"/>
            </w:pPr>
            <w:r w:rsidRPr="00EF053A">
              <w:t>7</w:t>
            </w:r>
          </w:p>
        </w:tc>
      </w:tr>
      <w:tr w:rsidR="00AA1548" w14:paraId="09D2AFD0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18B42CA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68DFEC5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73BF08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3746C4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46B8A0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9A45DD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5773901" w14:textId="77777777" w:rsidR="00AA1548" w:rsidRDefault="00AA1548" w:rsidP="00AA1548"/>
        </w:tc>
      </w:tr>
      <w:tr w:rsidR="00AA1548" w14:paraId="3D04B9D8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2AF66DF" w14:textId="77777777" w:rsidR="00AA1548" w:rsidRDefault="00AA1548" w:rsidP="00AA1548">
            <w:pPr>
              <w:pStyle w:val="Dates"/>
            </w:pPr>
            <w:r>
              <w:t>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E0A6E93" w14:textId="77777777" w:rsidR="00AA1548" w:rsidRDefault="00AA1548" w:rsidP="00AA1548">
            <w:pPr>
              <w:pStyle w:val="Dates"/>
            </w:pPr>
            <w:r w:rsidRPr="00EF053A">
              <w:t>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140D718" w14:textId="77777777" w:rsidR="00AA1548" w:rsidRDefault="00AA1548" w:rsidP="00AA1548">
            <w:pPr>
              <w:pStyle w:val="Dates"/>
            </w:pPr>
            <w:r w:rsidRPr="00EF053A">
              <w:t>10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F887775" w14:textId="77777777" w:rsidR="00AA1548" w:rsidRDefault="00AA1548" w:rsidP="00AA1548">
            <w:pPr>
              <w:pStyle w:val="Dates"/>
            </w:pPr>
            <w:r w:rsidRPr="00EF053A">
              <w:t>11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15B7EC7" w14:textId="77777777" w:rsidR="00AA1548" w:rsidRDefault="00AA1548" w:rsidP="00AA1548">
            <w:pPr>
              <w:pStyle w:val="Dates"/>
            </w:pPr>
            <w:r w:rsidRPr="00EF053A">
              <w:t>12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E1B4AE8" w14:textId="77777777" w:rsidR="00AA1548" w:rsidRDefault="00AA1548" w:rsidP="00AA1548">
            <w:pPr>
              <w:pStyle w:val="Dates"/>
            </w:pPr>
            <w:r w:rsidRPr="00EF053A">
              <w:t>13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1587BB" w14:textId="77777777" w:rsidR="00AA1548" w:rsidRDefault="00AA1548" w:rsidP="00AA1548">
            <w:pPr>
              <w:pStyle w:val="Dates"/>
            </w:pPr>
            <w:r w:rsidRPr="00EF053A">
              <w:t>14</w:t>
            </w:r>
          </w:p>
        </w:tc>
      </w:tr>
      <w:tr w:rsidR="00AA1548" w14:paraId="6819510A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95A740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E22F5B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E39ED10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48486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0E0C6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CFEB0B8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1CE72DE" w14:textId="77777777" w:rsidR="00AA1548" w:rsidRDefault="00AA1548" w:rsidP="00AA1548"/>
        </w:tc>
      </w:tr>
      <w:tr w:rsidR="00AA1548" w14:paraId="183FEB37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E46D4C9" w14:textId="77777777" w:rsidR="00AA1548" w:rsidRDefault="00AA1548" w:rsidP="00AA1548">
            <w:pPr>
              <w:pStyle w:val="Dates"/>
            </w:pPr>
            <w:r>
              <w:t>15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E5DFFEE" w14:textId="77777777" w:rsidR="00AA1548" w:rsidRDefault="00AA1548" w:rsidP="00AA1548">
            <w:pPr>
              <w:pStyle w:val="Dates"/>
            </w:pPr>
            <w:r w:rsidRPr="00EF053A">
              <w:t>16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730304B" w14:textId="77777777" w:rsidR="00AA1548" w:rsidRDefault="00AA1548" w:rsidP="00AA1548">
            <w:pPr>
              <w:pStyle w:val="Dates"/>
            </w:pPr>
            <w:r w:rsidRPr="00EF053A">
              <w:t>17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B97732" w14:textId="77777777" w:rsidR="00AA1548" w:rsidRDefault="00AA1548" w:rsidP="00AA1548">
            <w:pPr>
              <w:pStyle w:val="Dates"/>
            </w:pPr>
            <w:r w:rsidRPr="00EF053A">
              <w:t>18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C1EC415" w14:textId="77777777" w:rsidR="00AA1548" w:rsidRDefault="00AA1548" w:rsidP="00AA1548">
            <w:pPr>
              <w:pStyle w:val="Dates"/>
            </w:pPr>
            <w:r w:rsidRPr="00EF053A">
              <w:t>19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3552A7A" w14:textId="77777777" w:rsidR="00AA1548" w:rsidRDefault="00AA1548" w:rsidP="00AA1548">
            <w:pPr>
              <w:pStyle w:val="Dates"/>
            </w:pPr>
            <w:r w:rsidRPr="00EF053A">
              <w:t>20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4B63C8" w14:textId="77777777" w:rsidR="00AA1548" w:rsidRDefault="00AA1548" w:rsidP="00AA1548">
            <w:pPr>
              <w:pStyle w:val="Dates"/>
            </w:pPr>
            <w:r w:rsidRPr="00EF053A">
              <w:t>21</w:t>
            </w:r>
          </w:p>
        </w:tc>
      </w:tr>
      <w:tr w:rsidR="00AA1548" w14:paraId="44EAE685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72F649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033A76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A95E53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4947C6F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F765F8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3C8B07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AE471C" w14:textId="77777777" w:rsidR="00AA1548" w:rsidRDefault="00AA1548" w:rsidP="00AA1548"/>
        </w:tc>
      </w:tr>
      <w:tr w:rsidR="00AA1548" w14:paraId="20DDC95F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29A6525" w14:textId="77777777" w:rsidR="00AA1548" w:rsidRDefault="00AA1548" w:rsidP="00AA1548">
            <w:pPr>
              <w:pStyle w:val="Dates"/>
            </w:pPr>
            <w:r>
              <w:t>22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26F456" w14:textId="77777777" w:rsidR="00AA1548" w:rsidRDefault="00AA1548" w:rsidP="00AA1548">
            <w:pPr>
              <w:pStyle w:val="Dates"/>
            </w:pPr>
            <w:r w:rsidRPr="00EF053A">
              <w:t>23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978746B" w14:textId="77777777" w:rsidR="00AA1548" w:rsidRDefault="00AA1548" w:rsidP="00AA1548">
            <w:pPr>
              <w:pStyle w:val="Dates"/>
            </w:pPr>
            <w:r w:rsidRPr="00EF053A">
              <w:t>24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D16E9EF" w14:textId="77777777" w:rsidR="00AA1548" w:rsidRDefault="00AA1548" w:rsidP="00AA1548">
            <w:pPr>
              <w:pStyle w:val="Dates"/>
            </w:pPr>
            <w:r w:rsidRPr="00EF053A">
              <w:t>25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197774" w14:textId="77777777" w:rsidR="00AA1548" w:rsidRDefault="00AA1548" w:rsidP="00AA1548">
            <w:pPr>
              <w:pStyle w:val="Dates"/>
            </w:pPr>
            <w:r w:rsidRPr="00EF053A">
              <w:t>26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0859E9" w14:textId="77777777" w:rsidR="00AA1548" w:rsidRDefault="00AA1548" w:rsidP="00AA1548">
            <w:pPr>
              <w:pStyle w:val="Dates"/>
            </w:pPr>
            <w:r w:rsidRPr="00EF053A">
              <w:t>27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26DFF09" w14:textId="77777777" w:rsidR="00AA1548" w:rsidRDefault="00AA1548" w:rsidP="00AA1548">
            <w:pPr>
              <w:pStyle w:val="Dates"/>
            </w:pPr>
            <w:r w:rsidRPr="00EF053A">
              <w:t>28</w:t>
            </w:r>
          </w:p>
        </w:tc>
      </w:tr>
      <w:tr w:rsidR="00290CF4" w14:paraId="3B488CAE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78317D3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B360371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22F07C0" w14:textId="77777777" w:rsidR="00290CF4" w:rsidRDefault="00290CF4" w:rsidP="00290CF4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1493AC6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1609898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1CAD0D0" w14:textId="77777777" w:rsidR="00290CF4" w:rsidRDefault="00290CF4" w:rsidP="00290CF4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B9B459" w14:textId="77777777" w:rsidR="00290CF4" w:rsidRDefault="00290CF4" w:rsidP="00290CF4"/>
        </w:tc>
      </w:tr>
      <w:tr w:rsidR="00290CF4" w14:paraId="46B75050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949BA96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C88025B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8CF2C30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EDED9B8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534F19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0E3118" w14:textId="77777777" w:rsidR="00290CF4" w:rsidRDefault="00290CF4" w:rsidP="00290CF4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C7E5CB4" w14:textId="77777777" w:rsidR="00290CF4" w:rsidRDefault="00290CF4" w:rsidP="00290CF4">
            <w:pPr>
              <w:pStyle w:val="Dates"/>
            </w:pPr>
          </w:p>
        </w:tc>
      </w:tr>
      <w:tr w:rsidR="0005195E" w14:paraId="1C625A91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190EEB3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021F024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10667E1" w14:textId="77777777" w:rsidR="00080EF7" w:rsidRDefault="00080EF7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DCBD6B4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FF87CCF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AD90958" w14:textId="77777777" w:rsidR="00080EF7" w:rsidRDefault="00080EF7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3486BF4" w14:textId="77777777" w:rsidR="00080EF7" w:rsidRDefault="00080EF7" w:rsidP="00943931"/>
        </w:tc>
      </w:tr>
      <w:tr w:rsidR="00080EF7" w14:paraId="5CAC7CA1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3927E0" w14:textId="77777777" w:rsidR="00080EF7" w:rsidRDefault="00080EF7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FBB5C86" w14:textId="77777777" w:rsidR="00080EF7" w:rsidRDefault="00080EF7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1D9313B" w14:textId="77777777" w:rsidR="00080EF7" w:rsidRDefault="00080EF7" w:rsidP="00943931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442993F" w14:textId="77777777" w:rsidR="00080EF7" w:rsidRDefault="00080EF7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9FDE69E" w14:textId="77777777" w:rsidR="00080EF7" w:rsidRDefault="00080EF7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852859" w14:textId="77777777" w:rsidR="00080EF7" w:rsidRDefault="00080EF7" w:rsidP="00943931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B699601" w14:textId="77777777" w:rsidR="00080EF7" w:rsidRDefault="00080EF7" w:rsidP="00943931">
            <w:pPr>
              <w:pStyle w:val="Dates"/>
            </w:pPr>
          </w:p>
        </w:tc>
      </w:tr>
      <w:tr w:rsidR="00080EF7" w14:paraId="6D77295F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360547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3755800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7BDBE5C" w14:textId="77777777" w:rsidR="00080EF7" w:rsidRDefault="00080EF7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3C9866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AF7E1C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785D814" w14:textId="77777777" w:rsidR="00080EF7" w:rsidRDefault="00080EF7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4BF6449" w14:textId="77777777" w:rsidR="00080EF7" w:rsidRDefault="00080EF7" w:rsidP="00943931"/>
        </w:tc>
      </w:tr>
      <w:tr w:rsidR="00080EF7" w14:paraId="206E74DC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0F7B0E3C" w14:textId="77777777" w:rsidR="00080EF7" w:rsidRDefault="00080EF7" w:rsidP="00943931">
            <w:pPr>
              <w:pStyle w:val="Month"/>
            </w:pPr>
            <w:r>
              <w:lastRenderedPageBreak/>
              <w:t>March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7EDDDCD9" w14:textId="77777777" w:rsidR="00080EF7" w:rsidRDefault="00080EF7" w:rsidP="00943931"/>
        </w:tc>
      </w:tr>
      <w:tr w:rsidR="00080EF7" w14:paraId="5BD046E6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4885D17F" w14:textId="77777777" w:rsidR="00080EF7" w:rsidRDefault="00080EF7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50C2CA1B" w14:textId="77777777" w:rsidR="00080EF7" w:rsidRDefault="00AA1548" w:rsidP="00943931">
            <w:pPr>
              <w:pStyle w:val="Year"/>
            </w:pPr>
            <w:r>
              <w:t>2026</w:t>
            </w:r>
          </w:p>
        </w:tc>
      </w:tr>
      <w:tr w:rsidR="00080EF7" w:rsidRPr="003F1620" w14:paraId="0E0F2FD1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603CBE45" w14:textId="77777777" w:rsidR="00080EF7" w:rsidRPr="003F1620" w:rsidRDefault="00080EF7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155C394E" w14:textId="77777777" w:rsidR="00080EF7" w:rsidRPr="003F1620" w:rsidRDefault="00080EF7" w:rsidP="00943931"/>
        </w:tc>
      </w:tr>
      <w:tr w:rsidR="00080EF7" w14:paraId="0A30732C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7AA2D87" w14:textId="77777777" w:rsidR="00080EF7" w:rsidRDefault="00000000" w:rsidP="00943931">
            <w:pPr>
              <w:pStyle w:val="Days"/>
            </w:pPr>
            <w:sdt>
              <w:sdtPr>
                <w:id w:val="-1500112362"/>
                <w:placeholder>
                  <w:docPart w:val="B287B97796564B889C17E96780E1657F"/>
                </w:placeholder>
                <w:temporary/>
                <w:showingPlcHdr/>
                <w15:appearance w15:val="hidden"/>
              </w:sdtPr>
              <w:sdtContent>
                <w:r w:rsidR="00080EF7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56A1949E" w14:textId="77777777" w:rsidR="00080EF7" w:rsidRDefault="00000000" w:rsidP="00943931">
            <w:pPr>
              <w:pStyle w:val="Days"/>
            </w:pPr>
            <w:sdt>
              <w:sdtPr>
                <w:id w:val="102778650"/>
                <w:placeholder>
                  <w:docPart w:val="A364DD44D78042139B787E3B3289C75F"/>
                </w:placeholder>
                <w:temporary/>
                <w:showingPlcHdr/>
                <w15:appearance w15:val="hidden"/>
              </w:sdtPr>
              <w:sdtContent>
                <w:r w:rsidR="00080EF7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FCF65EA" w14:textId="77777777" w:rsidR="00080EF7" w:rsidRDefault="00000000" w:rsidP="00943931">
            <w:pPr>
              <w:pStyle w:val="Days"/>
            </w:pPr>
            <w:sdt>
              <w:sdtPr>
                <w:id w:val="203451951"/>
                <w:placeholder>
                  <w:docPart w:val="F194E4FD7A3D4918BD5D1993D6CC3384"/>
                </w:placeholder>
                <w:temporary/>
                <w:showingPlcHdr/>
                <w15:appearance w15:val="hidden"/>
              </w:sdtPr>
              <w:sdtContent>
                <w:r w:rsidR="00080EF7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28586CB" w14:textId="77777777" w:rsidR="00080EF7" w:rsidRDefault="00000000" w:rsidP="00943931">
            <w:pPr>
              <w:pStyle w:val="Days"/>
            </w:pPr>
            <w:sdt>
              <w:sdtPr>
                <w:id w:val="1627200479"/>
                <w:placeholder>
                  <w:docPart w:val="A5EFDCDF4F584991B6AEC3D03E25B386"/>
                </w:placeholder>
                <w:temporary/>
                <w:showingPlcHdr/>
                <w15:appearance w15:val="hidden"/>
              </w:sdtPr>
              <w:sdtContent>
                <w:r w:rsidR="00080EF7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790E9D7" w14:textId="77777777" w:rsidR="00080EF7" w:rsidRDefault="00000000" w:rsidP="00943931">
            <w:pPr>
              <w:pStyle w:val="Days"/>
            </w:pPr>
            <w:sdt>
              <w:sdtPr>
                <w:id w:val="1989358570"/>
                <w:placeholder>
                  <w:docPart w:val="27DFF0EFB6284E62A18989DAAE0EA44D"/>
                </w:placeholder>
                <w:temporary/>
                <w:showingPlcHdr/>
                <w15:appearance w15:val="hidden"/>
              </w:sdtPr>
              <w:sdtContent>
                <w:r w:rsidR="00080EF7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D67E3FB" w14:textId="77777777" w:rsidR="00080EF7" w:rsidRDefault="00000000" w:rsidP="00943931">
            <w:pPr>
              <w:pStyle w:val="Days"/>
            </w:pPr>
            <w:sdt>
              <w:sdtPr>
                <w:id w:val="-141271853"/>
                <w:placeholder>
                  <w:docPart w:val="916BC590974440ABBCC48A1EBD8463DB"/>
                </w:placeholder>
                <w:temporary/>
                <w:showingPlcHdr/>
                <w15:appearance w15:val="hidden"/>
              </w:sdtPr>
              <w:sdtContent>
                <w:r w:rsidR="00080EF7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65A1C5DC" w14:textId="77777777" w:rsidR="00080EF7" w:rsidRDefault="00000000" w:rsidP="00943931">
            <w:pPr>
              <w:pStyle w:val="Days"/>
            </w:pPr>
            <w:sdt>
              <w:sdtPr>
                <w:id w:val="1422296384"/>
                <w:placeholder>
                  <w:docPart w:val="B9A140BD94E7422EAD9C8091A4C8DDBD"/>
                </w:placeholder>
                <w:temporary/>
                <w:showingPlcHdr/>
                <w15:appearance w15:val="hidden"/>
              </w:sdtPr>
              <w:sdtContent>
                <w:r w:rsidR="00080EF7">
                  <w:t>Saturday</w:t>
                </w:r>
              </w:sdtContent>
            </w:sdt>
          </w:p>
        </w:tc>
      </w:tr>
      <w:tr w:rsidR="00AA1548" w14:paraId="7410FEDC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FBF2830" w14:textId="77777777" w:rsidR="00AA1548" w:rsidRDefault="00AA1548" w:rsidP="00AA1548">
            <w:pPr>
              <w:pStyle w:val="Dates"/>
            </w:pPr>
            <w:r>
              <w:t>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375A508" w14:textId="77777777" w:rsidR="00AA1548" w:rsidRDefault="00AA1548" w:rsidP="00AA1548">
            <w:pPr>
              <w:pStyle w:val="Dates"/>
            </w:pPr>
            <w:r w:rsidRPr="00EF053A">
              <w:t>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3491DD1" w14:textId="77777777" w:rsidR="00AA1548" w:rsidRDefault="00AA1548" w:rsidP="00AA1548">
            <w:pPr>
              <w:pStyle w:val="Dates"/>
            </w:pPr>
            <w:r w:rsidRPr="00EF053A">
              <w:t>3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709A2B6" w14:textId="77777777" w:rsidR="00AA1548" w:rsidRDefault="00AA1548" w:rsidP="00AA1548">
            <w:pPr>
              <w:pStyle w:val="Dates"/>
            </w:pPr>
            <w:r w:rsidRPr="00EF053A">
              <w:t>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7B3D40A" w14:textId="77777777" w:rsidR="00AA1548" w:rsidRDefault="00AA1548" w:rsidP="00AA1548">
            <w:pPr>
              <w:pStyle w:val="Dates"/>
            </w:pPr>
            <w:r w:rsidRPr="00EF053A">
              <w:t>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DA7F1D" w14:textId="77777777" w:rsidR="00AA1548" w:rsidRDefault="00AA1548" w:rsidP="00AA1548">
            <w:pPr>
              <w:pStyle w:val="Dates"/>
            </w:pPr>
            <w:r w:rsidRPr="00EF053A">
              <w:t>6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14B628F" w14:textId="77777777" w:rsidR="00AA1548" w:rsidRDefault="00AA1548" w:rsidP="00AA1548">
            <w:pPr>
              <w:pStyle w:val="Dates"/>
            </w:pPr>
            <w:r w:rsidRPr="00EF053A">
              <w:t>7</w:t>
            </w:r>
          </w:p>
        </w:tc>
      </w:tr>
      <w:tr w:rsidR="00AA1548" w14:paraId="609799D6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0E21F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3953FF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A584CFB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88E1007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09A40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E65EF6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1D5C29B" w14:textId="77777777" w:rsidR="00AA1548" w:rsidRDefault="00AA1548" w:rsidP="00AA1548"/>
        </w:tc>
      </w:tr>
      <w:tr w:rsidR="00AA1548" w14:paraId="6B2022A7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2F5854E" w14:textId="77777777" w:rsidR="00AA1548" w:rsidRDefault="00AA1548" w:rsidP="00AA1548">
            <w:pPr>
              <w:pStyle w:val="Dates"/>
            </w:pPr>
            <w:r>
              <w:t>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007BDA8" w14:textId="77777777" w:rsidR="00AA1548" w:rsidRDefault="00AA1548" w:rsidP="00AA1548">
            <w:pPr>
              <w:pStyle w:val="Dates"/>
            </w:pPr>
            <w:r w:rsidRPr="00EF053A">
              <w:t>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40391FA" w14:textId="77777777" w:rsidR="00AA1548" w:rsidRDefault="00AA1548" w:rsidP="00AA1548">
            <w:pPr>
              <w:pStyle w:val="Dates"/>
            </w:pPr>
            <w:r w:rsidRPr="00EF053A">
              <w:t>10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803E348" w14:textId="77777777" w:rsidR="00AA1548" w:rsidRDefault="00AA1548" w:rsidP="00AA1548">
            <w:pPr>
              <w:pStyle w:val="Dates"/>
            </w:pPr>
            <w:r w:rsidRPr="00EF053A">
              <w:t>11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333B96" w14:textId="77777777" w:rsidR="00AA1548" w:rsidRDefault="00AA1548" w:rsidP="00AA1548">
            <w:pPr>
              <w:pStyle w:val="Dates"/>
            </w:pPr>
            <w:r w:rsidRPr="00EF053A">
              <w:t>12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81E20D" w14:textId="77777777" w:rsidR="00AA1548" w:rsidRDefault="00AA1548" w:rsidP="00AA1548">
            <w:pPr>
              <w:pStyle w:val="Dates"/>
            </w:pPr>
            <w:r w:rsidRPr="00EF053A">
              <w:t>13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1C9F099" w14:textId="77777777" w:rsidR="00AA1548" w:rsidRDefault="00AA1548" w:rsidP="00AA1548">
            <w:pPr>
              <w:pStyle w:val="Dates"/>
            </w:pPr>
            <w:r w:rsidRPr="00EF053A">
              <w:t>14</w:t>
            </w:r>
          </w:p>
        </w:tc>
      </w:tr>
      <w:tr w:rsidR="00AA1548" w14:paraId="42EB30D9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ADE514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DE137A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211593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44597A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CD87135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7BE249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9A4D0CD" w14:textId="77777777" w:rsidR="00AA1548" w:rsidRDefault="00AA1548" w:rsidP="00AA1548"/>
        </w:tc>
      </w:tr>
      <w:tr w:rsidR="00AA1548" w14:paraId="4824AA70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3BDCFB8" w14:textId="77777777" w:rsidR="00AA1548" w:rsidRDefault="00AA1548" w:rsidP="00AA1548">
            <w:pPr>
              <w:pStyle w:val="Dates"/>
            </w:pPr>
            <w:r>
              <w:t>15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3D6AC59" w14:textId="77777777" w:rsidR="00AA1548" w:rsidRDefault="00AA1548" w:rsidP="00AA1548">
            <w:pPr>
              <w:pStyle w:val="Dates"/>
            </w:pPr>
            <w:r w:rsidRPr="00EF053A">
              <w:t>16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D9E9864" w14:textId="77777777" w:rsidR="00AA1548" w:rsidRDefault="00AA1548" w:rsidP="00AA1548">
            <w:pPr>
              <w:pStyle w:val="Dates"/>
            </w:pPr>
            <w:r w:rsidRPr="00EF053A">
              <w:t>17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84907CC" w14:textId="77777777" w:rsidR="00AA1548" w:rsidRDefault="00AA1548" w:rsidP="00AA1548">
            <w:pPr>
              <w:pStyle w:val="Dates"/>
            </w:pPr>
            <w:r w:rsidRPr="00EF053A">
              <w:t>18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BD044A" w14:textId="77777777" w:rsidR="00AA1548" w:rsidRDefault="00AA1548" w:rsidP="00AA1548">
            <w:pPr>
              <w:pStyle w:val="Dates"/>
            </w:pPr>
            <w:r w:rsidRPr="00EF053A">
              <w:t>19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25A42ED" w14:textId="77777777" w:rsidR="00AA1548" w:rsidRDefault="00AA1548" w:rsidP="00AA1548">
            <w:pPr>
              <w:pStyle w:val="Dates"/>
            </w:pPr>
            <w:r w:rsidRPr="00EF053A">
              <w:t>20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BC67935" w14:textId="77777777" w:rsidR="00AA1548" w:rsidRDefault="00AA1548" w:rsidP="00AA1548">
            <w:pPr>
              <w:pStyle w:val="Dates"/>
            </w:pPr>
            <w:r w:rsidRPr="00EF053A">
              <w:t>21</w:t>
            </w:r>
          </w:p>
        </w:tc>
      </w:tr>
      <w:tr w:rsidR="00AA1548" w14:paraId="7EB467F1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1AB6FC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8EB8D5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F993179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0BA8A7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151E34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D885DF4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3892099" w14:textId="77777777" w:rsidR="00AA1548" w:rsidRDefault="00AA1548" w:rsidP="00AA1548"/>
        </w:tc>
      </w:tr>
      <w:tr w:rsidR="00AA1548" w14:paraId="02EDF817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A048B00" w14:textId="77777777" w:rsidR="00AA1548" w:rsidRDefault="00AA1548" w:rsidP="00AA1548">
            <w:pPr>
              <w:pStyle w:val="Dates"/>
            </w:pPr>
            <w:r>
              <w:t>22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5561FB" w14:textId="77777777" w:rsidR="00AA1548" w:rsidRDefault="00AA1548" w:rsidP="00AA1548">
            <w:pPr>
              <w:pStyle w:val="Dates"/>
            </w:pPr>
            <w:r w:rsidRPr="00EF053A">
              <w:t>23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59CB200" w14:textId="77777777" w:rsidR="00AA1548" w:rsidRDefault="00AA1548" w:rsidP="00AA1548">
            <w:pPr>
              <w:pStyle w:val="Dates"/>
            </w:pPr>
            <w:r w:rsidRPr="00EF053A">
              <w:t>24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7657F59" w14:textId="77777777" w:rsidR="00AA1548" w:rsidRDefault="00AA1548" w:rsidP="00AA1548">
            <w:pPr>
              <w:pStyle w:val="Dates"/>
            </w:pPr>
            <w:r w:rsidRPr="00EF053A">
              <w:t>25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BD32889" w14:textId="77777777" w:rsidR="00AA1548" w:rsidRDefault="00AA1548" w:rsidP="00AA1548">
            <w:pPr>
              <w:pStyle w:val="Dates"/>
            </w:pPr>
            <w:r w:rsidRPr="00EF053A">
              <w:t>26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EC6FA3E" w14:textId="77777777" w:rsidR="00AA1548" w:rsidRDefault="00AA1548" w:rsidP="00AA1548">
            <w:pPr>
              <w:pStyle w:val="Dates"/>
            </w:pPr>
            <w:r w:rsidRPr="00EF053A">
              <w:t>27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27AFAA2" w14:textId="77777777" w:rsidR="00AA1548" w:rsidRDefault="00AA1548" w:rsidP="00AA1548">
            <w:pPr>
              <w:pStyle w:val="Dates"/>
            </w:pPr>
            <w:r w:rsidRPr="00EF053A">
              <w:t>28</w:t>
            </w:r>
          </w:p>
        </w:tc>
      </w:tr>
      <w:tr w:rsidR="00290CF4" w14:paraId="05C19B8A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5338A8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9B18EFA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BC6E6AA" w14:textId="77777777" w:rsidR="00290CF4" w:rsidRDefault="00290CF4" w:rsidP="00290CF4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88BB310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616C90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8EC4E6" w14:textId="77777777" w:rsidR="00290CF4" w:rsidRDefault="00290CF4" w:rsidP="00290CF4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6249DAC" w14:textId="77777777" w:rsidR="00290CF4" w:rsidRDefault="00290CF4" w:rsidP="00290CF4"/>
        </w:tc>
      </w:tr>
      <w:tr w:rsidR="00AA1548" w14:paraId="24362179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F78BE9E" w14:textId="77777777" w:rsidR="00AA1548" w:rsidRDefault="00AA1548" w:rsidP="00AA1548">
            <w:pPr>
              <w:pStyle w:val="Dates"/>
            </w:pPr>
            <w:r w:rsidRPr="00FA59C4">
              <w:t>2</w:t>
            </w:r>
            <w:r>
              <w:t>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635AA2A" w14:textId="77777777" w:rsidR="00AA1548" w:rsidRDefault="00AA1548" w:rsidP="00AA1548">
            <w:pPr>
              <w:pStyle w:val="Dates"/>
            </w:pPr>
            <w:r w:rsidRPr="00FA59C4">
              <w:t>30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3CDBCFC" w14:textId="77777777" w:rsidR="00AA1548" w:rsidRDefault="00AA1548" w:rsidP="00AA1548">
            <w:pPr>
              <w:pStyle w:val="Dates"/>
            </w:pPr>
            <w:r w:rsidRPr="00FA59C4">
              <w:t>31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6D80470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2EFDF2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D13522" w14:textId="77777777" w:rsidR="00AA1548" w:rsidRDefault="00AA1548" w:rsidP="00AA1548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F03BE2" w14:textId="77777777" w:rsidR="00AA1548" w:rsidRDefault="00AA1548" w:rsidP="00AA1548">
            <w:pPr>
              <w:pStyle w:val="Dates"/>
            </w:pPr>
          </w:p>
        </w:tc>
      </w:tr>
      <w:tr w:rsidR="00290CF4" w14:paraId="2B4012C0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AEE6AA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FD3DB15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D886781" w14:textId="77777777" w:rsidR="00290CF4" w:rsidRDefault="00290CF4" w:rsidP="00290CF4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F7A685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BBBE9F3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30ADA81" w14:textId="77777777" w:rsidR="00290CF4" w:rsidRDefault="00290CF4" w:rsidP="00290CF4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26D6ECA" w14:textId="77777777" w:rsidR="00290CF4" w:rsidRDefault="00290CF4" w:rsidP="00290CF4"/>
        </w:tc>
      </w:tr>
      <w:tr w:rsidR="00290CF4" w14:paraId="4BF6A03D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1C21A5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643A53C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26D705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913CE0E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7D4D704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B496589" w14:textId="77777777" w:rsidR="00290CF4" w:rsidRDefault="00290CF4" w:rsidP="00290CF4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9C8EB46" w14:textId="77777777" w:rsidR="00290CF4" w:rsidRDefault="00290CF4" w:rsidP="00290CF4">
            <w:pPr>
              <w:pStyle w:val="Dates"/>
            </w:pPr>
          </w:p>
        </w:tc>
      </w:tr>
      <w:tr w:rsidR="00080EF7" w14:paraId="1C4AB542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6E2CC2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0B7FE32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9F9756" w14:textId="77777777" w:rsidR="00080EF7" w:rsidRDefault="00080EF7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E7D898C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1128864" w14:textId="77777777" w:rsidR="00080EF7" w:rsidRDefault="00080EF7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F073792" w14:textId="77777777" w:rsidR="00080EF7" w:rsidRDefault="00080EF7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2EBD4AD" w14:textId="77777777" w:rsidR="00080EF7" w:rsidRDefault="00080EF7" w:rsidP="00943931"/>
        </w:tc>
      </w:tr>
    </w:tbl>
    <w:p w14:paraId="79187898" w14:textId="77777777" w:rsidR="00E13B83" w:rsidRDefault="00E13B83" w:rsidP="00D435C2"/>
    <w:p w14:paraId="3AD75455" w14:textId="77777777" w:rsidR="00D435C2" w:rsidRDefault="00D435C2" w:rsidP="00D435C2">
      <w:pPr>
        <w:sectPr w:rsidR="00D435C2" w:rsidSect="002A591F">
          <w:pgSz w:w="15840" w:h="12240" w:orient="landscape"/>
          <w:pgMar w:top="720" w:right="720" w:bottom="288" w:left="720" w:header="720" w:footer="720" w:gutter="0"/>
          <w:cols w:space="720"/>
          <w:docGrid w:linePitch="360"/>
        </w:sectPr>
      </w:pPr>
    </w:p>
    <w:tbl>
      <w:tblPr>
        <w:tblW w:w="5005" w:type="pct"/>
        <w:tblLook w:val="0600" w:firstRow="0" w:lastRow="0" w:firstColumn="0" w:lastColumn="0" w:noHBand="1" w:noVBand="1"/>
        <w:tblCaption w:val="Layout table"/>
      </w:tblPr>
      <w:tblGrid>
        <w:gridCol w:w="2059"/>
        <w:gridCol w:w="2058"/>
        <w:gridCol w:w="2058"/>
        <w:gridCol w:w="1026"/>
        <w:gridCol w:w="1032"/>
        <w:gridCol w:w="2058"/>
        <w:gridCol w:w="2058"/>
        <w:gridCol w:w="2053"/>
        <w:gridCol w:w="12"/>
      </w:tblGrid>
      <w:tr w:rsidR="005D393D" w14:paraId="7B1A84BD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71CB171E" w14:textId="77777777" w:rsidR="005D393D" w:rsidRDefault="005D393D" w:rsidP="00943931">
            <w:pPr>
              <w:pStyle w:val="Month"/>
            </w:pPr>
            <w:r>
              <w:lastRenderedPageBreak/>
              <w:t>April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1742DCBA" w14:textId="77777777" w:rsidR="005D393D" w:rsidRDefault="005D393D" w:rsidP="00943931"/>
        </w:tc>
      </w:tr>
      <w:tr w:rsidR="005D393D" w14:paraId="3284A5FD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43633734" w14:textId="77777777" w:rsidR="005D393D" w:rsidRDefault="005D393D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50499923" w14:textId="77777777" w:rsidR="005D393D" w:rsidRDefault="00AA1548" w:rsidP="00943931">
            <w:pPr>
              <w:pStyle w:val="Year"/>
            </w:pPr>
            <w:r>
              <w:t>2026</w:t>
            </w:r>
          </w:p>
        </w:tc>
      </w:tr>
      <w:tr w:rsidR="005D393D" w:rsidRPr="003F1620" w14:paraId="6149EAE4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25E09F52" w14:textId="77777777" w:rsidR="005D393D" w:rsidRPr="003F1620" w:rsidRDefault="005D393D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354CE069" w14:textId="77777777" w:rsidR="005D393D" w:rsidRPr="003F1620" w:rsidRDefault="005D393D" w:rsidP="00943931"/>
        </w:tc>
      </w:tr>
      <w:tr w:rsidR="005D393D" w14:paraId="406E407A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6BC5295B" w14:textId="77777777" w:rsidR="005D393D" w:rsidRDefault="00000000" w:rsidP="00943931">
            <w:pPr>
              <w:pStyle w:val="Days"/>
            </w:pPr>
            <w:sdt>
              <w:sdtPr>
                <w:id w:val="1581719543"/>
                <w:placeholder>
                  <w:docPart w:val="D5C6FD34A1C24E86AF899018874C7CD7"/>
                </w:placeholder>
                <w:temporary/>
                <w:showingPlcHdr/>
                <w15:appearance w15:val="hidden"/>
              </w:sdtPr>
              <w:sdtContent>
                <w:r w:rsidR="005D393D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5D083EB" w14:textId="77777777" w:rsidR="005D393D" w:rsidRDefault="00000000" w:rsidP="00943931">
            <w:pPr>
              <w:pStyle w:val="Days"/>
            </w:pPr>
            <w:sdt>
              <w:sdtPr>
                <w:id w:val="-1577813804"/>
                <w:placeholder>
                  <w:docPart w:val="791F102B2ACA4D9FA340F10B8692DEA7"/>
                </w:placeholder>
                <w:temporary/>
                <w:showingPlcHdr/>
                <w15:appearance w15:val="hidden"/>
              </w:sdtPr>
              <w:sdtContent>
                <w:r w:rsidR="005D393D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B618B97" w14:textId="77777777" w:rsidR="005D393D" w:rsidRDefault="00000000" w:rsidP="00943931">
            <w:pPr>
              <w:pStyle w:val="Days"/>
            </w:pPr>
            <w:sdt>
              <w:sdtPr>
                <w:id w:val="-1052071885"/>
                <w:placeholder>
                  <w:docPart w:val="D0D5BB48C20F458B87B82C6614F5062F"/>
                </w:placeholder>
                <w:temporary/>
                <w:showingPlcHdr/>
                <w15:appearance w15:val="hidden"/>
              </w:sdtPr>
              <w:sdtContent>
                <w:r w:rsidR="005D393D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5834E2B1" w14:textId="77777777" w:rsidR="005D393D" w:rsidRDefault="00000000" w:rsidP="00943931">
            <w:pPr>
              <w:pStyle w:val="Days"/>
            </w:pPr>
            <w:sdt>
              <w:sdtPr>
                <w:id w:val="255025781"/>
                <w:placeholder>
                  <w:docPart w:val="DC7B96FB682F49B78CFDD20F0C46E36D"/>
                </w:placeholder>
                <w:temporary/>
                <w:showingPlcHdr/>
                <w15:appearance w15:val="hidden"/>
              </w:sdtPr>
              <w:sdtContent>
                <w:r w:rsidR="005D393D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FE97B09" w14:textId="77777777" w:rsidR="005D393D" w:rsidRDefault="00000000" w:rsidP="00943931">
            <w:pPr>
              <w:pStyle w:val="Days"/>
            </w:pPr>
            <w:sdt>
              <w:sdtPr>
                <w:id w:val="-2047676764"/>
                <w:placeholder>
                  <w:docPart w:val="090A9B9DD8574AEBA9BDBC541E258B5E"/>
                </w:placeholder>
                <w:temporary/>
                <w:showingPlcHdr/>
                <w15:appearance w15:val="hidden"/>
              </w:sdtPr>
              <w:sdtContent>
                <w:r w:rsidR="005D393D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3B220733" w14:textId="77777777" w:rsidR="005D393D" w:rsidRDefault="00000000" w:rsidP="00943931">
            <w:pPr>
              <w:pStyle w:val="Days"/>
            </w:pPr>
            <w:sdt>
              <w:sdtPr>
                <w:id w:val="1708905158"/>
                <w:placeholder>
                  <w:docPart w:val="1F84D1E2BFFA4F64B0A3CA5A4E7F91FD"/>
                </w:placeholder>
                <w:temporary/>
                <w:showingPlcHdr/>
                <w15:appearance w15:val="hidden"/>
              </w:sdtPr>
              <w:sdtContent>
                <w:r w:rsidR="005D393D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37AFDFB" w14:textId="77777777" w:rsidR="005D393D" w:rsidRDefault="00000000" w:rsidP="00943931">
            <w:pPr>
              <w:pStyle w:val="Days"/>
            </w:pPr>
            <w:sdt>
              <w:sdtPr>
                <w:id w:val="1639148987"/>
                <w:placeholder>
                  <w:docPart w:val="7872AC0B01DD40558FA6E4CA6A15703F"/>
                </w:placeholder>
                <w:temporary/>
                <w:showingPlcHdr/>
                <w15:appearance w15:val="hidden"/>
              </w:sdtPr>
              <w:sdtContent>
                <w:r w:rsidR="005D393D">
                  <w:t>Saturday</w:t>
                </w:r>
              </w:sdtContent>
            </w:sdt>
          </w:p>
        </w:tc>
      </w:tr>
      <w:tr w:rsidR="00AA1548" w14:paraId="1FCA4F50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AC6E4C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103B9D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3CBE65A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050EF40" w14:textId="77777777" w:rsidR="00AA1548" w:rsidRDefault="00AA1548" w:rsidP="00AA1548">
            <w:pPr>
              <w:pStyle w:val="Dates"/>
            </w:pPr>
            <w:r w:rsidRPr="002D4903">
              <w:t>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F73AF3" w14:textId="77777777" w:rsidR="00AA1548" w:rsidRDefault="00AA1548" w:rsidP="00AA1548">
            <w:pPr>
              <w:pStyle w:val="Dates"/>
            </w:pPr>
            <w:r w:rsidRPr="002D4903">
              <w:t>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69D47CE" w14:textId="77777777" w:rsidR="00AA1548" w:rsidRDefault="00AA1548" w:rsidP="00AA1548">
            <w:pPr>
              <w:pStyle w:val="Dates"/>
            </w:pPr>
            <w:r w:rsidRPr="002D4903">
              <w:t>3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AD88746" w14:textId="77777777" w:rsidR="00AA1548" w:rsidRDefault="00AA1548" w:rsidP="00AA1548">
            <w:pPr>
              <w:pStyle w:val="Dates"/>
            </w:pPr>
            <w:r w:rsidRPr="002D4903">
              <w:t>4</w:t>
            </w:r>
          </w:p>
        </w:tc>
      </w:tr>
      <w:tr w:rsidR="00AA1548" w14:paraId="206AAEF8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F51837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2CFFB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A5ACBA7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84373A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EB97B8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C5C9E9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ADFA285" w14:textId="77777777" w:rsidR="00AA1548" w:rsidRDefault="00AA1548" w:rsidP="00AA1548"/>
        </w:tc>
      </w:tr>
      <w:tr w:rsidR="00AA1548" w14:paraId="64A51018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7C7343D" w14:textId="77777777" w:rsidR="00AA1548" w:rsidRDefault="00AA1548" w:rsidP="00AA1548">
            <w:pPr>
              <w:pStyle w:val="Dates"/>
            </w:pPr>
            <w:r>
              <w:t>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2BE152" w14:textId="77777777" w:rsidR="00AA1548" w:rsidRDefault="00AA1548" w:rsidP="00AA1548">
            <w:pPr>
              <w:pStyle w:val="Dates"/>
            </w:pPr>
            <w:r w:rsidRPr="002D4903">
              <w:t>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E700CD6" w14:textId="77777777" w:rsidR="00AA1548" w:rsidRDefault="00AA1548" w:rsidP="00AA1548">
            <w:pPr>
              <w:pStyle w:val="Dates"/>
            </w:pPr>
            <w:r w:rsidRPr="002D4903">
              <w:t>7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BA945F0" w14:textId="77777777" w:rsidR="00AA1548" w:rsidRDefault="00AA1548" w:rsidP="00AA1548">
            <w:pPr>
              <w:pStyle w:val="Dates"/>
            </w:pPr>
            <w:r w:rsidRPr="002D4903">
              <w:t>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7ECB3A5" w14:textId="77777777" w:rsidR="00AA1548" w:rsidRDefault="00AA1548" w:rsidP="00AA1548">
            <w:pPr>
              <w:pStyle w:val="Dates"/>
            </w:pPr>
            <w:r w:rsidRPr="002D4903">
              <w:t>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EB4A844" w14:textId="77777777" w:rsidR="00AA1548" w:rsidRDefault="00AA1548" w:rsidP="00AA1548">
            <w:pPr>
              <w:pStyle w:val="Dates"/>
            </w:pPr>
            <w:r w:rsidRPr="002D4903">
              <w:t>10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3A82521" w14:textId="77777777" w:rsidR="00AA1548" w:rsidRDefault="00AA1548" w:rsidP="00AA1548">
            <w:pPr>
              <w:pStyle w:val="Dates"/>
            </w:pPr>
            <w:r w:rsidRPr="002D4903">
              <w:t>11</w:t>
            </w:r>
          </w:p>
        </w:tc>
      </w:tr>
      <w:tr w:rsidR="00AA1548" w14:paraId="26590073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B674FE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70E29A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6B202B0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61E047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89EEE2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221CBD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B553B4" w14:textId="77777777" w:rsidR="00AA1548" w:rsidRDefault="00AA1548" w:rsidP="00AA1548"/>
        </w:tc>
      </w:tr>
      <w:tr w:rsidR="00AA1548" w14:paraId="3EE2C699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731086" w14:textId="77777777" w:rsidR="00AA1548" w:rsidRDefault="00AA1548" w:rsidP="00AA1548">
            <w:pPr>
              <w:pStyle w:val="Dates"/>
            </w:pPr>
            <w:r>
              <w:t>12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4DA8DD" w14:textId="77777777" w:rsidR="00AA1548" w:rsidRDefault="00AA1548" w:rsidP="00AA1548">
            <w:pPr>
              <w:pStyle w:val="Dates"/>
            </w:pPr>
            <w:r w:rsidRPr="002D4903">
              <w:t>13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A540B5E" w14:textId="77777777" w:rsidR="00AA1548" w:rsidRDefault="00AA1548" w:rsidP="00AA1548">
            <w:pPr>
              <w:pStyle w:val="Dates"/>
            </w:pPr>
            <w:r w:rsidRPr="002D4903">
              <w:t>14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544C9E6" w14:textId="77777777" w:rsidR="00AA1548" w:rsidRDefault="00AA1548" w:rsidP="00AA1548">
            <w:pPr>
              <w:pStyle w:val="Dates"/>
            </w:pPr>
            <w:r w:rsidRPr="002D4903">
              <w:t>15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025199" w14:textId="77777777" w:rsidR="00AA1548" w:rsidRDefault="00AA1548" w:rsidP="00AA1548">
            <w:pPr>
              <w:pStyle w:val="Dates"/>
            </w:pPr>
            <w:r w:rsidRPr="002D4903">
              <w:t>16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3013AA4" w14:textId="77777777" w:rsidR="00AA1548" w:rsidRDefault="00AA1548" w:rsidP="00AA1548">
            <w:pPr>
              <w:pStyle w:val="Dates"/>
            </w:pPr>
            <w:r w:rsidRPr="002D4903">
              <w:t>17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1337A2C" w14:textId="77777777" w:rsidR="00AA1548" w:rsidRDefault="00AA1548" w:rsidP="00AA1548">
            <w:pPr>
              <w:pStyle w:val="Dates"/>
            </w:pPr>
            <w:r w:rsidRPr="002D4903">
              <w:t>18</w:t>
            </w:r>
          </w:p>
        </w:tc>
      </w:tr>
      <w:tr w:rsidR="00AA1548" w14:paraId="76AA2AA4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E9A28B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A0D627F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887E38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55F339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4BDEE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9B25D91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ABC58DF" w14:textId="77777777" w:rsidR="00AA1548" w:rsidRDefault="00AA1548" w:rsidP="00AA1548"/>
        </w:tc>
      </w:tr>
      <w:tr w:rsidR="00AA1548" w14:paraId="6389DBB6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932C84A" w14:textId="77777777" w:rsidR="00AA1548" w:rsidRDefault="00AA1548" w:rsidP="00AA1548">
            <w:pPr>
              <w:pStyle w:val="Dates"/>
            </w:pPr>
            <w:r>
              <w:t>19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C3AC2AF" w14:textId="77777777" w:rsidR="00AA1548" w:rsidRDefault="00AA1548" w:rsidP="00AA1548">
            <w:pPr>
              <w:pStyle w:val="Dates"/>
            </w:pPr>
            <w:r w:rsidRPr="002D4903">
              <w:t>20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4B7A88" w14:textId="77777777" w:rsidR="00AA1548" w:rsidRDefault="00AA1548" w:rsidP="00AA1548">
            <w:pPr>
              <w:pStyle w:val="Dates"/>
            </w:pPr>
            <w:r w:rsidRPr="002D4903">
              <w:t>21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A88DC6" w14:textId="77777777" w:rsidR="00AA1548" w:rsidRDefault="00AA1548" w:rsidP="00AA1548">
            <w:pPr>
              <w:pStyle w:val="Dates"/>
            </w:pPr>
            <w:r w:rsidRPr="002D4903">
              <w:t>22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C539AA8" w14:textId="77777777" w:rsidR="00AA1548" w:rsidRDefault="00AA1548" w:rsidP="00AA1548">
            <w:pPr>
              <w:pStyle w:val="Dates"/>
            </w:pPr>
            <w:r w:rsidRPr="002D4903">
              <w:t>23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E60DB93" w14:textId="77777777" w:rsidR="00AA1548" w:rsidRDefault="00AA1548" w:rsidP="00AA1548">
            <w:pPr>
              <w:pStyle w:val="Dates"/>
            </w:pPr>
            <w:r w:rsidRPr="002D4903">
              <w:t>24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D46741" w14:textId="77777777" w:rsidR="00AA1548" w:rsidRDefault="00AA1548" w:rsidP="00AA1548">
            <w:pPr>
              <w:pStyle w:val="Dates"/>
            </w:pPr>
            <w:r w:rsidRPr="002D4903">
              <w:t>25</w:t>
            </w:r>
          </w:p>
        </w:tc>
      </w:tr>
      <w:tr w:rsidR="00AA1548" w14:paraId="1AE683CB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ABED0A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558447B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647EF09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AA09A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6404BC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BA775CC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5ED38C" w14:textId="77777777" w:rsidR="00AA1548" w:rsidRDefault="00AA1548" w:rsidP="00AA1548"/>
        </w:tc>
      </w:tr>
      <w:tr w:rsidR="00AA1548" w14:paraId="46C98A2A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85AC5BC" w14:textId="77777777" w:rsidR="00AA1548" w:rsidRDefault="00AA1548" w:rsidP="00AA1548">
            <w:pPr>
              <w:pStyle w:val="Dates"/>
            </w:pPr>
            <w:r>
              <w:t>26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D607F9B" w14:textId="77777777" w:rsidR="00AA1548" w:rsidRDefault="00AA1548" w:rsidP="00AA1548">
            <w:pPr>
              <w:pStyle w:val="Dates"/>
            </w:pPr>
            <w:r w:rsidRPr="002D4903">
              <w:t>27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A0C53FF" w14:textId="77777777" w:rsidR="00AA1548" w:rsidRDefault="00AA1548" w:rsidP="00AA1548">
            <w:pPr>
              <w:pStyle w:val="Dates"/>
            </w:pPr>
            <w:r w:rsidRPr="002D4903">
              <w:t>28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FF2CB0" w14:textId="77777777" w:rsidR="00AA1548" w:rsidRDefault="00AA1548" w:rsidP="00AA1548">
            <w:pPr>
              <w:pStyle w:val="Dates"/>
            </w:pPr>
            <w:r w:rsidRPr="002D4903">
              <w:t>29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962279E" w14:textId="77777777" w:rsidR="00AA1548" w:rsidRDefault="00AA1548" w:rsidP="00AA1548">
            <w:pPr>
              <w:pStyle w:val="Dates"/>
            </w:pPr>
            <w:r w:rsidRPr="002D4903">
              <w:t>30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969D68" w14:textId="77777777" w:rsidR="00AA1548" w:rsidRDefault="00AA1548" w:rsidP="00AA1548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E2183C8" w14:textId="77777777" w:rsidR="00AA1548" w:rsidRDefault="00AA1548" w:rsidP="00AA1548">
            <w:pPr>
              <w:pStyle w:val="Dates"/>
            </w:pPr>
          </w:p>
        </w:tc>
      </w:tr>
      <w:tr w:rsidR="0005195E" w14:paraId="7017A525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C6466C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887CEC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82D1B7D" w14:textId="77777777" w:rsidR="005D393D" w:rsidRDefault="005D393D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5845544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0C7D6CA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87C8FD" w14:textId="77777777" w:rsidR="005D393D" w:rsidRDefault="005D393D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36884C" w14:textId="77777777" w:rsidR="005D393D" w:rsidRDefault="005D393D" w:rsidP="00943931"/>
        </w:tc>
      </w:tr>
      <w:tr w:rsidR="005D393D" w14:paraId="6733C2DD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6277EF7" w14:textId="77777777" w:rsidR="005D393D" w:rsidRDefault="005D393D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3EB3C1" w14:textId="77777777" w:rsidR="005D393D" w:rsidRDefault="005D393D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482CDC7" w14:textId="77777777" w:rsidR="005D393D" w:rsidRDefault="005D393D" w:rsidP="00943931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91D1CE5" w14:textId="77777777" w:rsidR="005D393D" w:rsidRDefault="005D393D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CEA2941" w14:textId="77777777" w:rsidR="005D393D" w:rsidRDefault="005D393D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E3D4E99" w14:textId="77777777" w:rsidR="005D393D" w:rsidRDefault="005D393D" w:rsidP="00943931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FD0EF5" w14:textId="77777777" w:rsidR="005D393D" w:rsidRDefault="005D393D" w:rsidP="00943931">
            <w:pPr>
              <w:pStyle w:val="Dates"/>
            </w:pPr>
          </w:p>
        </w:tc>
      </w:tr>
      <w:tr w:rsidR="005D393D" w14:paraId="2B1CAAA8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7C78DC6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D96B793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A0D69A8" w14:textId="77777777" w:rsidR="005D393D" w:rsidRDefault="005D393D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F9B110B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AE9C9FB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5F68D1B" w14:textId="77777777" w:rsidR="005D393D" w:rsidRDefault="005D393D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E90265D" w14:textId="77777777" w:rsidR="005D393D" w:rsidRDefault="005D393D" w:rsidP="00943931"/>
        </w:tc>
      </w:tr>
    </w:tbl>
    <w:p w14:paraId="05CBC607" w14:textId="77777777" w:rsidR="00D435C2" w:rsidRDefault="00D435C2" w:rsidP="00D435C2"/>
    <w:p w14:paraId="7578A998" w14:textId="77777777" w:rsidR="00D435C2" w:rsidRDefault="00D435C2" w:rsidP="00D435C2">
      <w:pPr>
        <w:sectPr w:rsidR="00D435C2" w:rsidSect="002A591F">
          <w:pgSz w:w="15840" w:h="12240" w:orient="landscape"/>
          <w:pgMar w:top="720" w:right="720" w:bottom="288" w:left="720" w:header="720" w:footer="720" w:gutter="0"/>
          <w:cols w:space="720"/>
          <w:docGrid w:linePitch="360"/>
        </w:sectPr>
      </w:pPr>
    </w:p>
    <w:tbl>
      <w:tblPr>
        <w:tblW w:w="5005" w:type="pct"/>
        <w:tblLook w:val="0600" w:firstRow="0" w:lastRow="0" w:firstColumn="0" w:lastColumn="0" w:noHBand="1" w:noVBand="1"/>
        <w:tblCaption w:val="Layout table"/>
      </w:tblPr>
      <w:tblGrid>
        <w:gridCol w:w="2059"/>
        <w:gridCol w:w="2058"/>
        <w:gridCol w:w="2058"/>
        <w:gridCol w:w="1026"/>
        <w:gridCol w:w="1032"/>
        <w:gridCol w:w="2058"/>
        <w:gridCol w:w="2058"/>
        <w:gridCol w:w="2053"/>
        <w:gridCol w:w="12"/>
      </w:tblGrid>
      <w:tr w:rsidR="005D393D" w14:paraId="5107ED9B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310F2F1F" w14:textId="77777777" w:rsidR="005D393D" w:rsidRDefault="005D393D" w:rsidP="00943931">
            <w:pPr>
              <w:pStyle w:val="Month"/>
            </w:pPr>
            <w:r>
              <w:lastRenderedPageBreak/>
              <w:t>May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2E8F7854" w14:textId="77777777" w:rsidR="005D393D" w:rsidRDefault="005D393D" w:rsidP="00943931"/>
        </w:tc>
      </w:tr>
      <w:tr w:rsidR="005D393D" w14:paraId="3F71A4FD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38332AE7" w14:textId="77777777" w:rsidR="005D393D" w:rsidRDefault="005D393D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1E01A05C" w14:textId="77777777" w:rsidR="005D393D" w:rsidRDefault="00AA1548" w:rsidP="00943931">
            <w:pPr>
              <w:pStyle w:val="Year"/>
            </w:pPr>
            <w:r>
              <w:t>2026</w:t>
            </w:r>
          </w:p>
        </w:tc>
      </w:tr>
      <w:tr w:rsidR="005D393D" w:rsidRPr="003F1620" w14:paraId="53BCD1FD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05D36743" w14:textId="77777777" w:rsidR="005D393D" w:rsidRPr="003F1620" w:rsidRDefault="005D393D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1A2D37A7" w14:textId="77777777" w:rsidR="005D393D" w:rsidRPr="003F1620" w:rsidRDefault="005D393D" w:rsidP="00943931"/>
        </w:tc>
      </w:tr>
      <w:tr w:rsidR="005D393D" w14:paraId="692280DB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DD0CC54" w14:textId="77777777" w:rsidR="005D393D" w:rsidRDefault="00000000" w:rsidP="00943931">
            <w:pPr>
              <w:pStyle w:val="Days"/>
            </w:pPr>
            <w:sdt>
              <w:sdtPr>
                <w:id w:val="-919711334"/>
                <w:placeholder>
                  <w:docPart w:val="5718079903FF43618B4D30F8CAB38408"/>
                </w:placeholder>
                <w:temporary/>
                <w:showingPlcHdr/>
                <w15:appearance w15:val="hidden"/>
              </w:sdtPr>
              <w:sdtContent>
                <w:r w:rsidR="005D393D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1E3B57D5" w14:textId="77777777" w:rsidR="005D393D" w:rsidRDefault="00000000" w:rsidP="00943931">
            <w:pPr>
              <w:pStyle w:val="Days"/>
            </w:pPr>
            <w:sdt>
              <w:sdtPr>
                <w:id w:val="-777710003"/>
                <w:placeholder>
                  <w:docPart w:val="D3E977D95079453D85369BEBC9DFC574"/>
                </w:placeholder>
                <w:temporary/>
                <w:showingPlcHdr/>
                <w15:appearance w15:val="hidden"/>
              </w:sdtPr>
              <w:sdtContent>
                <w:r w:rsidR="005D393D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65A54B63" w14:textId="77777777" w:rsidR="005D393D" w:rsidRDefault="00000000" w:rsidP="00943931">
            <w:pPr>
              <w:pStyle w:val="Days"/>
            </w:pPr>
            <w:sdt>
              <w:sdtPr>
                <w:id w:val="-721521958"/>
                <w:placeholder>
                  <w:docPart w:val="2A8300B5685C41178437BE6E38F21FB9"/>
                </w:placeholder>
                <w:temporary/>
                <w:showingPlcHdr/>
                <w15:appearance w15:val="hidden"/>
              </w:sdtPr>
              <w:sdtContent>
                <w:r w:rsidR="005D393D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1149F9F9" w14:textId="77777777" w:rsidR="005D393D" w:rsidRDefault="00000000" w:rsidP="00943931">
            <w:pPr>
              <w:pStyle w:val="Days"/>
            </w:pPr>
            <w:sdt>
              <w:sdtPr>
                <w:id w:val="1739524130"/>
                <w:placeholder>
                  <w:docPart w:val="30B18590EBB34C9DA1F1186DBCFEE266"/>
                </w:placeholder>
                <w:temporary/>
                <w:showingPlcHdr/>
                <w15:appearance w15:val="hidden"/>
              </w:sdtPr>
              <w:sdtContent>
                <w:r w:rsidR="005D393D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5E07733D" w14:textId="77777777" w:rsidR="005D393D" w:rsidRDefault="00000000" w:rsidP="00943931">
            <w:pPr>
              <w:pStyle w:val="Days"/>
            </w:pPr>
            <w:sdt>
              <w:sdtPr>
                <w:id w:val="1314224305"/>
                <w:placeholder>
                  <w:docPart w:val="0FC48F7D5CBE467DB06523E3324D58DF"/>
                </w:placeholder>
                <w:temporary/>
                <w:showingPlcHdr/>
                <w15:appearance w15:val="hidden"/>
              </w:sdtPr>
              <w:sdtContent>
                <w:r w:rsidR="005D393D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5EDCC453" w14:textId="77777777" w:rsidR="005D393D" w:rsidRDefault="00000000" w:rsidP="00943931">
            <w:pPr>
              <w:pStyle w:val="Days"/>
            </w:pPr>
            <w:sdt>
              <w:sdtPr>
                <w:id w:val="1943639365"/>
                <w:placeholder>
                  <w:docPart w:val="866FE5EDF9E141419125F366BD1A93B8"/>
                </w:placeholder>
                <w:temporary/>
                <w:showingPlcHdr/>
                <w15:appearance w15:val="hidden"/>
              </w:sdtPr>
              <w:sdtContent>
                <w:r w:rsidR="005D393D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566483D6" w14:textId="77777777" w:rsidR="005D393D" w:rsidRDefault="00000000" w:rsidP="00943931">
            <w:pPr>
              <w:pStyle w:val="Days"/>
            </w:pPr>
            <w:sdt>
              <w:sdtPr>
                <w:id w:val="-508370395"/>
                <w:placeholder>
                  <w:docPart w:val="45E43389E6574D4A876E471DE490DE11"/>
                </w:placeholder>
                <w:temporary/>
                <w:showingPlcHdr/>
                <w15:appearance w15:val="hidden"/>
              </w:sdtPr>
              <w:sdtContent>
                <w:r w:rsidR="005D393D">
                  <w:t>Saturday</w:t>
                </w:r>
              </w:sdtContent>
            </w:sdt>
          </w:p>
        </w:tc>
      </w:tr>
      <w:tr w:rsidR="00AA1548" w14:paraId="7C2D7C97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B642C6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A2C9160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AD1FC00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BD4399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BD715E0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56F35A7" w14:textId="77777777" w:rsidR="00AA1548" w:rsidRDefault="00AA1548" w:rsidP="00AA1548">
            <w:pPr>
              <w:pStyle w:val="Dates"/>
            </w:pPr>
            <w:r w:rsidRPr="000B1C7E">
              <w:t>1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66A0423" w14:textId="77777777" w:rsidR="00AA1548" w:rsidRDefault="00AA1548" w:rsidP="00AA1548">
            <w:pPr>
              <w:pStyle w:val="Dates"/>
            </w:pPr>
            <w:r w:rsidRPr="000B1C7E">
              <w:t>2</w:t>
            </w:r>
          </w:p>
        </w:tc>
      </w:tr>
      <w:tr w:rsidR="00AA1548" w14:paraId="02D5C9DB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11B0C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9B8A3BA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6E0F22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84748CA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1C06B7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E868CA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08C0B5" w14:textId="77777777" w:rsidR="00AA1548" w:rsidRDefault="00AA1548" w:rsidP="00AA1548"/>
        </w:tc>
      </w:tr>
      <w:tr w:rsidR="00AA1548" w14:paraId="7245C36C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EAD91D3" w14:textId="77777777" w:rsidR="00AA1548" w:rsidRDefault="00AA1548" w:rsidP="00AA1548">
            <w:pPr>
              <w:pStyle w:val="Dates"/>
            </w:pPr>
            <w:r>
              <w:t>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3C03F7E" w14:textId="77777777" w:rsidR="00AA1548" w:rsidRDefault="00AA1548" w:rsidP="00AA1548">
            <w:pPr>
              <w:pStyle w:val="Dates"/>
            </w:pPr>
            <w:r w:rsidRPr="000B1C7E">
              <w:t>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150AE93" w14:textId="77777777" w:rsidR="00AA1548" w:rsidRDefault="00AA1548" w:rsidP="00AA1548">
            <w:pPr>
              <w:pStyle w:val="Dates"/>
            </w:pPr>
            <w:r w:rsidRPr="000B1C7E">
              <w:t>5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460329" w14:textId="77777777" w:rsidR="00AA1548" w:rsidRDefault="00AA1548" w:rsidP="00AA1548">
            <w:pPr>
              <w:pStyle w:val="Dates"/>
            </w:pPr>
            <w:r w:rsidRPr="000B1C7E">
              <w:t>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F419DB" w14:textId="77777777" w:rsidR="00AA1548" w:rsidRDefault="00AA1548" w:rsidP="00AA1548">
            <w:pPr>
              <w:pStyle w:val="Dates"/>
            </w:pPr>
            <w:r w:rsidRPr="000B1C7E">
              <w:t>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E90B7DA" w14:textId="77777777" w:rsidR="00AA1548" w:rsidRDefault="00AA1548" w:rsidP="00AA1548">
            <w:pPr>
              <w:pStyle w:val="Dates"/>
            </w:pPr>
            <w:r w:rsidRPr="000B1C7E">
              <w:t>8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EA2978" w14:textId="77777777" w:rsidR="00AA1548" w:rsidRDefault="00AA1548" w:rsidP="00AA1548">
            <w:pPr>
              <w:pStyle w:val="Dates"/>
            </w:pPr>
            <w:r w:rsidRPr="000B1C7E">
              <w:t>9</w:t>
            </w:r>
          </w:p>
        </w:tc>
      </w:tr>
      <w:tr w:rsidR="00AA1548" w14:paraId="16D24ED6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966F67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0A840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478EFEA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E98D45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81658C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58C852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509DF8E" w14:textId="77777777" w:rsidR="00AA1548" w:rsidRDefault="00AA1548" w:rsidP="00AA1548"/>
        </w:tc>
      </w:tr>
      <w:tr w:rsidR="00AA1548" w14:paraId="0A8ECD5D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273226" w14:textId="77777777" w:rsidR="00AA1548" w:rsidRDefault="00AA1548" w:rsidP="00AA1548">
            <w:pPr>
              <w:pStyle w:val="Dates"/>
            </w:pPr>
            <w:r>
              <w:t>10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3BB9D72" w14:textId="77777777" w:rsidR="00AA1548" w:rsidRDefault="00AA1548" w:rsidP="00AA1548">
            <w:pPr>
              <w:pStyle w:val="Dates"/>
            </w:pPr>
            <w:r w:rsidRPr="000B1C7E">
              <w:t>11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93D663" w14:textId="77777777" w:rsidR="00AA1548" w:rsidRDefault="00AA1548" w:rsidP="00AA1548">
            <w:pPr>
              <w:pStyle w:val="Dates"/>
            </w:pPr>
            <w:r w:rsidRPr="000B1C7E">
              <w:t>12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59461BD" w14:textId="77777777" w:rsidR="00AA1548" w:rsidRDefault="00AA1548" w:rsidP="00AA1548">
            <w:pPr>
              <w:pStyle w:val="Dates"/>
            </w:pPr>
            <w:r w:rsidRPr="000B1C7E">
              <w:t>13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8767E54" w14:textId="77777777" w:rsidR="00AA1548" w:rsidRDefault="00AA1548" w:rsidP="00AA1548">
            <w:pPr>
              <w:pStyle w:val="Dates"/>
            </w:pPr>
            <w:r w:rsidRPr="000B1C7E">
              <w:t>14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D9414B" w14:textId="77777777" w:rsidR="00AA1548" w:rsidRDefault="00AA1548" w:rsidP="00AA1548">
            <w:pPr>
              <w:pStyle w:val="Dates"/>
            </w:pPr>
            <w:r w:rsidRPr="000B1C7E">
              <w:t>15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DAABFDA" w14:textId="77777777" w:rsidR="00AA1548" w:rsidRDefault="00AA1548" w:rsidP="00AA1548">
            <w:pPr>
              <w:pStyle w:val="Dates"/>
            </w:pPr>
            <w:r w:rsidRPr="000B1C7E">
              <w:t>16</w:t>
            </w:r>
          </w:p>
        </w:tc>
      </w:tr>
      <w:tr w:rsidR="00AA1548" w14:paraId="06A3BA10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6920F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3231FD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58A4397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4FDDA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6F856A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20CA23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F78484" w14:textId="77777777" w:rsidR="00AA1548" w:rsidRDefault="00AA1548" w:rsidP="00AA1548"/>
        </w:tc>
      </w:tr>
      <w:tr w:rsidR="00AA1548" w14:paraId="5CD10771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259FD3" w14:textId="77777777" w:rsidR="00AA1548" w:rsidRDefault="00AA1548" w:rsidP="00AA1548">
            <w:pPr>
              <w:pStyle w:val="Dates"/>
            </w:pPr>
            <w:r>
              <w:t>17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713B58" w14:textId="77777777" w:rsidR="00AA1548" w:rsidRDefault="00AA1548" w:rsidP="00AA1548">
            <w:pPr>
              <w:pStyle w:val="Dates"/>
            </w:pPr>
            <w:r w:rsidRPr="000B1C7E">
              <w:t>18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AFE62B3" w14:textId="77777777" w:rsidR="00AA1548" w:rsidRDefault="00AA1548" w:rsidP="00AA1548">
            <w:pPr>
              <w:pStyle w:val="Dates"/>
            </w:pPr>
            <w:r w:rsidRPr="000B1C7E">
              <w:t>19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C1D7507" w14:textId="77777777" w:rsidR="00AA1548" w:rsidRDefault="00AA1548" w:rsidP="00AA1548">
            <w:pPr>
              <w:pStyle w:val="Dates"/>
            </w:pPr>
            <w:r w:rsidRPr="000B1C7E">
              <w:t>20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11F34BB" w14:textId="77777777" w:rsidR="00AA1548" w:rsidRDefault="00AA1548" w:rsidP="00AA1548">
            <w:pPr>
              <w:pStyle w:val="Dates"/>
            </w:pPr>
            <w:r w:rsidRPr="000B1C7E">
              <w:t>21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536C3B4" w14:textId="77777777" w:rsidR="00AA1548" w:rsidRDefault="00AA1548" w:rsidP="00AA1548">
            <w:pPr>
              <w:pStyle w:val="Dates"/>
            </w:pPr>
            <w:r w:rsidRPr="000B1C7E">
              <w:t>22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0FE74BC" w14:textId="77777777" w:rsidR="00AA1548" w:rsidRDefault="00AA1548" w:rsidP="00AA1548">
            <w:pPr>
              <w:pStyle w:val="Dates"/>
            </w:pPr>
            <w:r w:rsidRPr="000B1C7E">
              <w:t>23</w:t>
            </w:r>
          </w:p>
        </w:tc>
      </w:tr>
      <w:tr w:rsidR="00AA1548" w14:paraId="1C50EFC9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A176E4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EDF5FA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7025866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006466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BC8A9B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C240E26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E3FB007" w14:textId="77777777" w:rsidR="00AA1548" w:rsidRDefault="00AA1548" w:rsidP="00AA1548"/>
        </w:tc>
      </w:tr>
      <w:tr w:rsidR="00AA1548" w14:paraId="30FFAF1C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80BB394" w14:textId="77777777" w:rsidR="00AA1548" w:rsidRDefault="00AA1548" w:rsidP="00AA1548">
            <w:pPr>
              <w:pStyle w:val="Dates"/>
            </w:pPr>
            <w:r>
              <w:t>24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F5327F" w14:textId="77777777" w:rsidR="00AA1548" w:rsidRDefault="00AA1548" w:rsidP="00AA1548">
            <w:pPr>
              <w:pStyle w:val="Dates"/>
            </w:pPr>
            <w:r w:rsidRPr="000B1C7E">
              <w:t>25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09F0409" w14:textId="77777777" w:rsidR="00AA1548" w:rsidRDefault="00AA1548" w:rsidP="00AA1548">
            <w:pPr>
              <w:pStyle w:val="Dates"/>
            </w:pPr>
            <w:r w:rsidRPr="000B1C7E">
              <w:t>26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6A9533" w14:textId="77777777" w:rsidR="00AA1548" w:rsidRDefault="00AA1548" w:rsidP="00AA1548">
            <w:pPr>
              <w:pStyle w:val="Dates"/>
            </w:pPr>
            <w:r w:rsidRPr="000B1C7E">
              <w:t>27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6EAADC0" w14:textId="77777777" w:rsidR="00AA1548" w:rsidRDefault="00AA1548" w:rsidP="00AA1548">
            <w:pPr>
              <w:pStyle w:val="Dates"/>
            </w:pPr>
            <w:r w:rsidRPr="000B1C7E">
              <w:t>28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41891FE" w14:textId="77777777" w:rsidR="00AA1548" w:rsidRDefault="00AA1548" w:rsidP="00AA1548">
            <w:pPr>
              <w:pStyle w:val="Dates"/>
            </w:pPr>
            <w:r w:rsidRPr="000B1C7E">
              <w:t>29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A57ED6" w14:textId="77777777" w:rsidR="00AA1548" w:rsidRDefault="00AA1548" w:rsidP="00AA1548">
            <w:pPr>
              <w:pStyle w:val="Dates"/>
            </w:pPr>
            <w:r w:rsidRPr="000B1C7E">
              <w:t>30</w:t>
            </w:r>
          </w:p>
        </w:tc>
      </w:tr>
      <w:tr w:rsidR="0005195E" w14:paraId="271B2C36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BED9711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C95578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AE0C4D1" w14:textId="77777777" w:rsidR="005D393D" w:rsidRDefault="005D393D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EB792B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394282F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5D66A71" w14:textId="77777777" w:rsidR="005D393D" w:rsidRDefault="005D393D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BE42F3" w14:textId="77777777" w:rsidR="005D393D" w:rsidRDefault="005D393D" w:rsidP="00943931"/>
        </w:tc>
      </w:tr>
      <w:tr w:rsidR="005D393D" w14:paraId="6C900580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87BD57A" w14:textId="77777777" w:rsidR="005D393D" w:rsidRDefault="00AA1548" w:rsidP="00943931">
            <w:pPr>
              <w:pStyle w:val="Dates"/>
            </w:pPr>
            <w:r>
              <w:t>31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1B99C90" w14:textId="77777777" w:rsidR="005D393D" w:rsidRDefault="005D393D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8B801B9" w14:textId="77777777" w:rsidR="005D393D" w:rsidRDefault="005D393D" w:rsidP="00943931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62705FF" w14:textId="77777777" w:rsidR="005D393D" w:rsidRDefault="005D393D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1E0823" w14:textId="77777777" w:rsidR="005D393D" w:rsidRDefault="005D393D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2B1455" w14:textId="77777777" w:rsidR="005D393D" w:rsidRDefault="005D393D" w:rsidP="00943931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B7F71E" w14:textId="77777777" w:rsidR="005D393D" w:rsidRDefault="005D393D" w:rsidP="00943931">
            <w:pPr>
              <w:pStyle w:val="Dates"/>
            </w:pPr>
          </w:p>
        </w:tc>
      </w:tr>
      <w:tr w:rsidR="005D393D" w14:paraId="38775B9B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C2FE3E7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46FE0C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28CBFD8" w14:textId="77777777" w:rsidR="005D393D" w:rsidRDefault="005D393D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CA87EC2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713C8A5" w14:textId="77777777" w:rsidR="005D393D" w:rsidRDefault="005D393D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05388F" w14:textId="77777777" w:rsidR="005D393D" w:rsidRDefault="005D393D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C579EE4" w14:textId="77777777" w:rsidR="005D393D" w:rsidRDefault="005D393D" w:rsidP="00943931"/>
        </w:tc>
      </w:tr>
    </w:tbl>
    <w:p w14:paraId="56022DC9" w14:textId="77777777" w:rsidR="00D435C2" w:rsidRDefault="00D435C2" w:rsidP="00D435C2"/>
    <w:p w14:paraId="2CA3681D" w14:textId="77777777" w:rsidR="00D435C2" w:rsidRDefault="00D435C2" w:rsidP="00D435C2">
      <w:pPr>
        <w:sectPr w:rsidR="00D435C2" w:rsidSect="002A591F">
          <w:pgSz w:w="15840" w:h="12240" w:orient="landscape"/>
          <w:pgMar w:top="720" w:right="720" w:bottom="288" w:left="720" w:header="720" w:footer="720" w:gutter="0"/>
          <w:cols w:space="720"/>
          <w:docGrid w:linePitch="360"/>
        </w:sectPr>
      </w:pPr>
    </w:p>
    <w:tbl>
      <w:tblPr>
        <w:tblW w:w="5005" w:type="pct"/>
        <w:tblLook w:val="0600" w:firstRow="0" w:lastRow="0" w:firstColumn="0" w:lastColumn="0" w:noHBand="1" w:noVBand="1"/>
        <w:tblCaption w:val="Layout table"/>
      </w:tblPr>
      <w:tblGrid>
        <w:gridCol w:w="2059"/>
        <w:gridCol w:w="2058"/>
        <w:gridCol w:w="2058"/>
        <w:gridCol w:w="1026"/>
        <w:gridCol w:w="1032"/>
        <w:gridCol w:w="2058"/>
        <w:gridCol w:w="2058"/>
        <w:gridCol w:w="2053"/>
        <w:gridCol w:w="12"/>
      </w:tblGrid>
      <w:tr w:rsidR="00800901" w14:paraId="692EC11E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13DDF030" w14:textId="77777777" w:rsidR="00800901" w:rsidRDefault="00800901" w:rsidP="00943931">
            <w:pPr>
              <w:pStyle w:val="Month"/>
            </w:pPr>
            <w:r>
              <w:lastRenderedPageBreak/>
              <w:t>June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44541823" w14:textId="77777777" w:rsidR="00800901" w:rsidRDefault="00800901" w:rsidP="00943931"/>
        </w:tc>
      </w:tr>
      <w:tr w:rsidR="00800901" w14:paraId="5CA7B49A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41B383E6" w14:textId="77777777" w:rsidR="00800901" w:rsidRDefault="00800901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1ED7ECE4" w14:textId="77777777" w:rsidR="00800901" w:rsidRDefault="00AA1548" w:rsidP="00943931">
            <w:pPr>
              <w:pStyle w:val="Year"/>
            </w:pPr>
            <w:r>
              <w:t>2026</w:t>
            </w:r>
          </w:p>
        </w:tc>
      </w:tr>
      <w:tr w:rsidR="00800901" w:rsidRPr="003F1620" w14:paraId="71EC264B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28C8669E" w14:textId="77777777" w:rsidR="00800901" w:rsidRPr="003F1620" w:rsidRDefault="00800901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2B1579BE" w14:textId="77777777" w:rsidR="00800901" w:rsidRPr="003F1620" w:rsidRDefault="00800901" w:rsidP="00943931"/>
        </w:tc>
      </w:tr>
      <w:tr w:rsidR="00800901" w14:paraId="05FF1980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B85F4E6" w14:textId="77777777" w:rsidR="00800901" w:rsidRDefault="00000000" w:rsidP="00943931">
            <w:pPr>
              <w:pStyle w:val="Days"/>
            </w:pPr>
            <w:sdt>
              <w:sdtPr>
                <w:id w:val="-505663300"/>
                <w:placeholder>
                  <w:docPart w:val="760ECEEE465B4F8B862AEDF445620B18"/>
                </w:placeholder>
                <w:temporary/>
                <w:showingPlcHdr/>
                <w15:appearance w15:val="hidden"/>
              </w:sdtPr>
              <w:sdtContent>
                <w:r w:rsidR="00800901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D10D387" w14:textId="77777777" w:rsidR="00800901" w:rsidRDefault="00000000" w:rsidP="00943931">
            <w:pPr>
              <w:pStyle w:val="Days"/>
            </w:pPr>
            <w:sdt>
              <w:sdtPr>
                <w:id w:val="-30185159"/>
                <w:placeholder>
                  <w:docPart w:val="625699CF8C58452D9D7E58880E36B9DF"/>
                </w:placeholder>
                <w:temporary/>
                <w:showingPlcHdr/>
                <w15:appearance w15:val="hidden"/>
              </w:sdtPr>
              <w:sdtContent>
                <w:r w:rsidR="00800901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98FAFD1" w14:textId="77777777" w:rsidR="00800901" w:rsidRDefault="00000000" w:rsidP="00943931">
            <w:pPr>
              <w:pStyle w:val="Days"/>
            </w:pPr>
            <w:sdt>
              <w:sdtPr>
                <w:id w:val="444964457"/>
                <w:placeholder>
                  <w:docPart w:val="5B0F59F5778D47CEA609FCC3C7A7BF6C"/>
                </w:placeholder>
                <w:temporary/>
                <w:showingPlcHdr/>
                <w15:appearance w15:val="hidden"/>
              </w:sdtPr>
              <w:sdtContent>
                <w:r w:rsidR="00800901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1858D399" w14:textId="77777777" w:rsidR="00800901" w:rsidRDefault="00000000" w:rsidP="00943931">
            <w:pPr>
              <w:pStyle w:val="Days"/>
            </w:pPr>
            <w:sdt>
              <w:sdtPr>
                <w:id w:val="-1987307679"/>
                <w:placeholder>
                  <w:docPart w:val="54A51F6264F84134AE14952FA4A2DB06"/>
                </w:placeholder>
                <w:temporary/>
                <w:showingPlcHdr/>
                <w15:appearance w15:val="hidden"/>
              </w:sdtPr>
              <w:sdtContent>
                <w:r w:rsidR="00800901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2BA5300" w14:textId="77777777" w:rsidR="00800901" w:rsidRDefault="00000000" w:rsidP="00943931">
            <w:pPr>
              <w:pStyle w:val="Days"/>
            </w:pPr>
            <w:sdt>
              <w:sdtPr>
                <w:id w:val="722100624"/>
                <w:placeholder>
                  <w:docPart w:val="D0FEC724B19D45B1BBB4D88815D6DE38"/>
                </w:placeholder>
                <w:temporary/>
                <w:showingPlcHdr/>
                <w15:appearance w15:val="hidden"/>
              </w:sdtPr>
              <w:sdtContent>
                <w:r w:rsidR="00800901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610EE63D" w14:textId="77777777" w:rsidR="00800901" w:rsidRDefault="00000000" w:rsidP="00943931">
            <w:pPr>
              <w:pStyle w:val="Days"/>
            </w:pPr>
            <w:sdt>
              <w:sdtPr>
                <w:id w:val="779916855"/>
                <w:placeholder>
                  <w:docPart w:val="0E6C0C3C1D3C4D1889E38A954F15B879"/>
                </w:placeholder>
                <w:temporary/>
                <w:showingPlcHdr/>
                <w15:appearance w15:val="hidden"/>
              </w:sdtPr>
              <w:sdtContent>
                <w:r w:rsidR="00800901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13A397B1" w14:textId="77777777" w:rsidR="00800901" w:rsidRDefault="00000000" w:rsidP="00943931">
            <w:pPr>
              <w:pStyle w:val="Days"/>
            </w:pPr>
            <w:sdt>
              <w:sdtPr>
                <w:id w:val="649945805"/>
                <w:placeholder>
                  <w:docPart w:val="0FCA3996988E4C93AC918DF4EA000AED"/>
                </w:placeholder>
                <w:temporary/>
                <w:showingPlcHdr/>
                <w15:appearance w15:val="hidden"/>
              </w:sdtPr>
              <w:sdtContent>
                <w:r w:rsidR="00800901">
                  <w:t>Saturday</w:t>
                </w:r>
              </w:sdtContent>
            </w:sdt>
          </w:p>
        </w:tc>
      </w:tr>
      <w:tr w:rsidR="00AA1548" w14:paraId="61201FBC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81FFD2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3FD73B" w14:textId="77777777" w:rsidR="00AA1548" w:rsidRDefault="00AA1548" w:rsidP="00AA1548">
            <w:pPr>
              <w:pStyle w:val="Dates"/>
            </w:pPr>
            <w:r w:rsidRPr="000A6F73">
              <w:t>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030D844" w14:textId="77777777" w:rsidR="00AA1548" w:rsidRDefault="00AA1548" w:rsidP="00AA1548">
            <w:pPr>
              <w:pStyle w:val="Dates"/>
            </w:pPr>
            <w:r w:rsidRPr="000A6F73">
              <w:t>2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CE55668" w14:textId="77777777" w:rsidR="00AA1548" w:rsidRDefault="00AA1548" w:rsidP="00AA1548">
            <w:pPr>
              <w:pStyle w:val="Dates"/>
            </w:pPr>
            <w:r w:rsidRPr="000A6F73">
              <w:t>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30CC58" w14:textId="77777777" w:rsidR="00AA1548" w:rsidRDefault="00AA1548" w:rsidP="00AA1548">
            <w:pPr>
              <w:pStyle w:val="Dates"/>
            </w:pPr>
            <w:r w:rsidRPr="000A6F73">
              <w:t>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C1C17DF" w14:textId="77777777" w:rsidR="00AA1548" w:rsidRDefault="00AA1548" w:rsidP="00AA1548">
            <w:pPr>
              <w:pStyle w:val="Dates"/>
            </w:pPr>
            <w:r w:rsidRPr="000A6F73">
              <w:t>5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CCC9FED" w14:textId="77777777" w:rsidR="00AA1548" w:rsidRDefault="00AA1548" w:rsidP="00AA1548">
            <w:pPr>
              <w:pStyle w:val="Dates"/>
            </w:pPr>
            <w:r w:rsidRPr="000A6F73">
              <w:t>6</w:t>
            </w:r>
          </w:p>
        </w:tc>
      </w:tr>
      <w:tr w:rsidR="00AA1548" w14:paraId="1CAB9E99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86E6AE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F08FB1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6945D0C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C24CB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D0684B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E1D3D36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2C22252" w14:textId="77777777" w:rsidR="00AA1548" w:rsidRDefault="00AA1548" w:rsidP="00AA1548"/>
        </w:tc>
      </w:tr>
      <w:tr w:rsidR="00AA1548" w14:paraId="0F64C876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F02254" w14:textId="77777777" w:rsidR="00AA1548" w:rsidRDefault="00AA1548" w:rsidP="00AA1548">
            <w:pPr>
              <w:pStyle w:val="Dates"/>
            </w:pPr>
            <w:r>
              <w:t>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61ED0C" w14:textId="77777777" w:rsidR="00AA1548" w:rsidRDefault="00AA1548" w:rsidP="00AA1548">
            <w:pPr>
              <w:pStyle w:val="Dates"/>
            </w:pPr>
            <w:r w:rsidRPr="000A6F73">
              <w:t>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0CFBB01" w14:textId="77777777" w:rsidR="00AA1548" w:rsidRDefault="00AA1548" w:rsidP="00AA1548">
            <w:pPr>
              <w:pStyle w:val="Dates"/>
            </w:pPr>
            <w:r w:rsidRPr="000A6F73">
              <w:t>9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C45E072" w14:textId="77777777" w:rsidR="00AA1548" w:rsidRDefault="00AA1548" w:rsidP="00AA1548">
            <w:pPr>
              <w:pStyle w:val="Dates"/>
            </w:pPr>
            <w:r w:rsidRPr="000A6F73">
              <w:t>10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FC02909" w14:textId="77777777" w:rsidR="00AA1548" w:rsidRDefault="00AA1548" w:rsidP="00AA1548">
            <w:pPr>
              <w:pStyle w:val="Dates"/>
            </w:pPr>
            <w:r w:rsidRPr="000A6F73">
              <w:t>11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9F3443E" w14:textId="77777777" w:rsidR="00AA1548" w:rsidRDefault="00AA1548" w:rsidP="00AA1548">
            <w:pPr>
              <w:pStyle w:val="Dates"/>
            </w:pPr>
            <w:r w:rsidRPr="000A6F73">
              <w:t>12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8DCFAC" w14:textId="77777777" w:rsidR="00AA1548" w:rsidRDefault="00AA1548" w:rsidP="00AA1548">
            <w:pPr>
              <w:pStyle w:val="Dates"/>
            </w:pPr>
            <w:r w:rsidRPr="000A6F73">
              <w:t>13</w:t>
            </w:r>
          </w:p>
        </w:tc>
      </w:tr>
      <w:tr w:rsidR="00AA1548" w14:paraId="66FE8AF0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86B1B9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00DC5E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6DC6D3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713DF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C62A76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BD44F4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B0B2E5E" w14:textId="77777777" w:rsidR="00AA1548" w:rsidRDefault="00AA1548" w:rsidP="00AA1548"/>
        </w:tc>
      </w:tr>
      <w:tr w:rsidR="00AA1548" w14:paraId="13D46AE5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E24FB45" w14:textId="77777777" w:rsidR="00AA1548" w:rsidRDefault="00AA1548" w:rsidP="00AA1548">
            <w:pPr>
              <w:pStyle w:val="Dates"/>
            </w:pPr>
            <w:r>
              <w:t>14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BC856FC" w14:textId="77777777" w:rsidR="00AA1548" w:rsidRDefault="00AA1548" w:rsidP="00AA1548">
            <w:pPr>
              <w:pStyle w:val="Dates"/>
            </w:pPr>
            <w:r w:rsidRPr="000A6F73">
              <w:t>15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BE0858" w14:textId="77777777" w:rsidR="00AA1548" w:rsidRDefault="00AA1548" w:rsidP="00AA1548">
            <w:pPr>
              <w:pStyle w:val="Dates"/>
            </w:pPr>
            <w:r w:rsidRPr="000A6F73">
              <w:t>16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852E91E" w14:textId="77777777" w:rsidR="00AA1548" w:rsidRDefault="00AA1548" w:rsidP="00AA1548">
            <w:pPr>
              <w:pStyle w:val="Dates"/>
            </w:pPr>
            <w:r w:rsidRPr="000A6F73">
              <w:t>17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FC5F2E0" w14:textId="77777777" w:rsidR="00AA1548" w:rsidRDefault="00AA1548" w:rsidP="00AA1548">
            <w:pPr>
              <w:pStyle w:val="Dates"/>
            </w:pPr>
            <w:r w:rsidRPr="000A6F73">
              <w:t>18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8034015" w14:textId="77777777" w:rsidR="00AA1548" w:rsidRDefault="00AA1548" w:rsidP="00AA1548">
            <w:pPr>
              <w:pStyle w:val="Dates"/>
            </w:pPr>
            <w:r w:rsidRPr="000A6F73">
              <w:t>19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FBE5520" w14:textId="77777777" w:rsidR="00AA1548" w:rsidRDefault="00AA1548" w:rsidP="00AA1548">
            <w:pPr>
              <w:pStyle w:val="Dates"/>
            </w:pPr>
            <w:r w:rsidRPr="000A6F73">
              <w:t>20</w:t>
            </w:r>
          </w:p>
        </w:tc>
      </w:tr>
      <w:tr w:rsidR="00AA1548" w14:paraId="4C8F21C2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715847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F88C38A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CC2894E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1A5F0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BDA7A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AD680FA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21EA43A" w14:textId="77777777" w:rsidR="00AA1548" w:rsidRDefault="00AA1548" w:rsidP="00AA1548"/>
        </w:tc>
      </w:tr>
      <w:tr w:rsidR="00AA1548" w14:paraId="69ECE96D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A0EDD67" w14:textId="77777777" w:rsidR="00AA1548" w:rsidRDefault="00AA1548" w:rsidP="00AA1548">
            <w:pPr>
              <w:pStyle w:val="Dates"/>
            </w:pPr>
            <w:r>
              <w:t>21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7508EAA" w14:textId="77777777" w:rsidR="00AA1548" w:rsidRDefault="00AA1548" w:rsidP="00AA1548">
            <w:pPr>
              <w:pStyle w:val="Dates"/>
            </w:pPr>
            <w:r w:rsidRPr="000A6F73">
              <w:t>22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7DC5DC" w14:textId="77777777" w:rsidR="00AA1548" w:rsidRDefault="00AA1548" w:rsidP="00AA1548">
            <w:pPr>
              <w:pStyle w:val="Dates"/>
            </w:pPr>
            <w:r w:rsidRPr="000A6F73">
              <w:t>23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C1C41F1" w14:textId="77777777" w:rsidR="00AA1548" w:rsidRDefault="00AA1548" w:rsidP="00AA1548">
            <w:pPr>
              <w:pStyle w:val="Dates"/>
            </w:pPr>
            <w:r w:rsidRPr="000A6F73">
              <w:t>24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31A9D28" w14:textId="77777777" w:rsidR="00AA1548" w:rsidRDefault="00AA1548" w:rsidP="00AA1548">
            <w:pPr>
              <w:pStyle w:val="Dates"/>
            </w:pPr>
            <w:r w:rsidRPr="000A6F73">
              <w:t>25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F0BE2DE" w14:textId="77777777" w:rsidR="00AA1548" w:rsidRDefault="00AA1548" w:rsidP="00AA1548">
            <w:pPr>
              <w:pStyle w:val="Dates"/>
            </w:pPr>
            <w:r w:rsidRPr="000A6F73">
              <w:t>26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60B4899" w14:textId="77777777" w:rsidR="00AA1548" w:rsidRDefault="00AA1548" w:rsidP="00AA1548">
            <w:pPr>
              <w:pStyle w:val="Dates"/>
            </w:pPr>
            <w:r w:rsidRPr="000A6F73">
              <w:t>27</w:t>
            </w:r>
          </w:p>
        </w:tc>
      </w:tr>
      <w:tr w:rsidR="00AA1548" w14:paraId="29978765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C3DE4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322D6B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105387D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054EC5A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4FC037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31E1D71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5C1B7E" w14:textId="77777777" w:rsidR="00AA1548" w:rsidRDefault="00AA1548" w:rsidP="00AA1548"/>
        </w:tc>
      </w:tr>
      <w:tr w:rsidR="00AA1548" w14:paraId="13142F40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31F746" w14:textId="77777777" w:rsidR="00AA1548" w:rsidRDefault="00AA1548" w:rsidP="00AA1548">
            <w:pPr>
              <w:pStyle w:val="Dates"/>
            </w:pPr>
            <w:r>
              <w:t>28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8E7FA24" w14:textId="77777777" w:rsidR="00AA1548" w:rsidRDefault="00AA1548" w:rsidP="00AA1548">
            <w:pPr>
              <w:pStyle w:val="Dates"/>
            </w:pPr>
            <w:r w:rsidRPr="000A6F73">
              <w:t>29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6741C61" w14:textId="77777777" w:rsidR="00AA1548" w:rsidRDefault="00AA1548" w:rsidP="00AA1548">
            <w:pPr>
              <w:pStyle w:val="Dates"/>
            </w:pPr>
            <w:r w:rsidRPr="000A6F73">
              <w:t>30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71A542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5DD9DA9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1F61737" w14:textId="77777777" w:rsidR="00AA1548" w:rsidRDefault="00AA1548" w:rsidP="00AA1548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E56302" w14:textId="77777777" w:rsidR="00AA1548" w:rsidRDefault="00AA1548" w:rsidP="00AA1548">
            <w:pPr>
              <w:pStyle w:val="Dates"/>
            </w:pPr>
          </w:p>
        </w:tc>
      </w:tr>
      <w:tr w:rsidR="00290CF4" w14:paraId="6C098396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6576E8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78F4ECA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FCE712E" w14:textId="77777777" w:rsidR="00290CF4" w:rsidRDefault="00290CF4" w:rsidP="00290CF4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DD8A45C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B265587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AC22D8" w14:textId="77777777" w:rsidR="00290CF4" w:rsidRDefault="00290CF4" w:rsidP="00290CF4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EC16341" w14:textId="77777777" w:rsidR="00290CF4" w:rsidRDefault="00290CF4" w:rsidP="00290CF4"/>
        </w:tc>
      </w:tr>
      <w:tr w:rsidR="00290CF4" w14:paraId="3109D2D9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09FC91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E2B0FE1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0D1655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21EB4CA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F0A712A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EA4328C" w14:textId="77777777" w:rsidR="00290CF4" w:rsidRDefault="00290CF4" w:rsidP="00290CF4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33F9FA" w14:textId="77777777" w:rsidR="00290CF4" w:rsidRDefault="00290CF4" w:rsidP="00290CF4">
            <w:pPr>
              <w:pStyle w:val="Dates"/>
            </w:pPr>
          </w:p>
        </w:tc>
      </w:tr>
      <w:tr w:rsidR="00800901" w14:paraId="729887FF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EA9F4E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EE5053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8C4397" w14:textId="77777777" w:rsidR="00800901" w:rsidRDefault="00800901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09BD9E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BC0DFE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171C0EF" w14:textId="77777777" w:rsidR="00800901" w:rsidRDefault="00800901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036DCF" w14:textId="77777777" w:rsidR="00800901" w:rsidRDefault="00800901" w:rsidP="00943931"/>
        </w:tc>
      </w:tr>
    </w:tbl>
    <w:p w14:paraId="60A62DC2" w14:textId="77777777" w:rsidR="00D435C2" w:rsidRDefault="00D435C2" w:rsidP="00D435C2"/>
    <w:p w14:paraId="62364983" w14:textId="77777777" w:rsidR="00D435C2" w:rsidRDefault="00D435C2" w:rsidP="00D435C2">
      <w:pPr>
        <w:sectPr w:rsidR="00D435C2" w:rsidSect="002A591F">
          <w:pgSz w:w="15840" w:h="12240" w:orient="landscape"/>
          <w:pgMar w:top="720" w:right="720" w:bottom="288" w:left="720" w:header="720" w:footer="720" w:gutter="0"/>
          <w:cols w:space="720"/>
          <w:docGrid w:linePitch="360"/>
        </w:sectPr>
      </w:pPr>
    </w:p>
    <w:tbl>
      <w:tblPr>
        <w:tblW w:w="5005" w:type="pct"/>
        <w:tblLook w:val="0600" w:firstRow="0" w:lastRow="0" w:firstColumn="0" w:lastColumn="0" w:noHBand="1" w:noVBand="1"/>
        <w:tblCaption w:val="Layout table"/>
      </w:tblPr>
      <w:tblGrid>
        <w:gridCol w:w="2059"/>
        <w:gridCol w:w="2058"/>
        <w:gridCol w:w="2058"/>
        <w:gridCol w:w="1026"/>
        <w:gridCol w:w="1032"/>
        <w:gridCol w:w="2058"/>
        <w:gridCol w:w="2058"/>
        <w:gridCol w:w="2053"/>
        <w:gridCol w:w="12"/>
      </w:tblGrid>
      <w:tr w:rsidR="00800901" w14:paraId="4DD86989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57AEFEDB" w14:textId="77777777" w:rsidR="00800901" w:rsidRDefault="00800901" w:rsidP="00943931">
            <w:pPr>
              <w:pStyle w:val="Month"/>
            </w:pPr>
            <w:r>
              <w:lastRenderedPageBreak/>
              <w:t>July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6F73F059" w14:textId="77777777" w:rsidR="00800901" w:rsidRDefault="00800901" w:rsidP="00943931"/>
        </w:tc>
      </w:tr>
      <w:tr w:rsidR="00800901" w14:paraId="5710A5CE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0255997F" w14:textId="77777777" w:rsidR="00800901" w:rsidRDefault="00800901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28EE3FC1" w14:textId="77777777" w:rsidR="00800901" w:rsidRDefault="00AA1548" w:rsidP="00943931">
            <w:pPr>
              <w:pStyle w:val="Year"/>
            </w:pPr>
            <w:r>
              <w:t>2026</w:t>
            </w:r>
          </w:p>
        </w:tc>
      </w:tr>
      <w:tr w:rsidR="00800901" w:rsidRPr="003F1620" w14:paraId="7286FC48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34B5C6C0" w14:textId="77777777" w:rsidR="00800901" w:rsidRPr="003F1620" w:rsidRDefault="00800901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3C967157" w14:textId="77777777" w:rsidR="00800901" w:rsidRPr="003F1620" w:rsidRDefault="00800901" w:rsidP="00943931"/>
        </w:tc>
      </w:tr>
      <w:tr w:rsidR="00800901" w14:paraId="3EC0002D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3F8942A7" w14:textId="77777777" w:rsidR="00800901" w:rsidRDefault="00000000" w:rsidP="00943931">
            <w:pPr>
              <w:pStyle w:val="Days"/>
            </w:pPr>
            <w:sdt>
              <w:sdtPr>
                <w:id w:val="1253935943"/>
                <w:placeholder>
                  <w:docPart w:val="8029D2BA349840BB80DD49AF60A1589E"/>
                </w:placeholder>
                <w:temporary/>
                <w:showingPlcHdr/>
                <w15:appearance w15:val="hidden"/>
              </w:sdtPr>
              <w:sdtContent>
                <w:r w:rsidR="00800901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FCEDB1C" w14:textId="77777777" w:rsidR="00800901" w:rsidRDefault="00000000" w:rsidP="00943931">
            <w:pPr>
              <w:pStyle w:val="Days"/>
            </w:pPr>
            <w:sdt>
              <w:sdtPr>
                <w:id w:val="1983808472"/>
                <w:placeholder>
                  <w:docPart w:val="1D760882420C4F24A3CC98D690390FA9"/>
                </w:placeholder>
                <w:temporary/>
                <w:showingPlcHdr/>
                <w15:appearance w15:val="hidden"/>
              </w:sdtPr>
              <w:sdtContent>
                <w:r w:rsidR="00800901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DB87DDE" w14:textId="77777777" w:rsidR="00800901" w:rsidRDefault="00000000" w:rsidP="00943931">
            <w:pPr>
              <w:pStyle w:val="Days"/>
            </w:pPr>
            <w:sdt>
              <w:sdtPr>
                <w:id w:val="1148317476"/>
                <w:placeholder>
                  <w:docPart w:val="6813D1E0C97D49E3B8C5DFFF117CEACB"/>
                </w:placeholder>
                <w:temporary/>
                <w:showingPlcHdr/>
                <w15:appearance w15:val="hidden"/>
              </w:sdtPr>
              <w:sdtContent>
                <w:r w:rsidR="00800901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9C16611" w14:textId="77777777" w:rsidR="00800901" w:rsidRDefault="00000000" w:rsidP="00943931">
            <w:pPr>
              <w:pStyle w:val="Days"/>
            </w:pPr>
            <w:sdt>
              <w:sdtPr>
                <w:id w:val="-1272541922"/>
                <w:placeholder>
                  <w:docPart w:val="9A466FBF2FF14F819423BD04216EC232"/>
                </w:placeholder>
                <w:temporary/>
                <w:showingPlcHdr/>
                <w15:appearance w15:val="hidden"/>
              </w:sdtPr>
              <w:sdtContent>
                <w:r w:rsidR="00800901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B7591C4" w14:textId="77777777" w:rsidR="00800901" w:rsidRDefault="00000000" w:rsidP="00943931">
            <w:pPr>
              <w:pStyle w:val="Days"/>
            </w:pPr>
            <w:sdt>
              <w:sdtPr>
                <w:id w:val="189886748"/>
                <w:placeholder>
                  <w:docPart w:val="197F4398825546FB871A0506D101188F"/>
                </w:placeholder>
                <w:temporary/>
                <w:showingPlcHdr/>
                <w15:appearance w15:val="hidden"/>
              </w:sdtPr>
              <w:sdtContent>
                <w:r w:rsidR="00800901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3865BBC9" w14:textId="77777777" w:rsidR="00800901" w:rsidRDefault="00000000" w:rsidP="00943931">
            <w:pPr>
              <w:pStyle w:val="Days"/>
            </w:pPr>
            <w:sdt>
              <w:sdtPr>
                <w:id w:val="-1507045536"/>
                <w:placeholder>
                  <w:docPart w:val="D9B6C7A7A63148B5ADBBAEA23DA2D493"/>
                </w:placeholder>
                <w:temporary/>
                <w:showingPlcHdr/>
                <w15:appearance w15:val="hidden"/>
              </w:sdtPr>
              <w:sdtContent>
                <w:r w:rsidR="00800901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31E1CE9C" w14:textId="77777777" w:rsidR="00800901" w:rsidRDefault="00000000" w:rsidP="00943931">
            <w:pPr>
              <w:pStyle w:val="Days"/>
            </w:pPr>
            <w:sdt>
              <w:sdtPr>
                <w:id w:val="2020356947"/>
                <w:placeholder>
                  <w:docPart w:val="084222962FA949B38B4521F0BBA53DD8"/>
                </w:placeholder>
                <w:temporary/>
                <w:showingPlcHdr/>
                <w15:appearance w15:val="hidden"/>
              </w:sdtPr>
              <w:sdtContent>
                <w:r w:rsidR="00800901">
                  <w:t>Saturday</w:t>
                </w:r>
              </w:sdtContent>
            </w:sdt>
          </w:p>
        </w:tc>
      </w:tr>
      <w:tr w:rsidR="00AA1548" w14:paraId="4E32FEE3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6D39F74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F990E90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DD099F6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6AF1835" w14:textId="77777777" w:rsidR="00AA1548" w:rsidRDefault="00AA1548" w:rsidP="00AA1548">
            <w:pPr>
              <w:pStyle w:val="Dates"/>
            </w:pPr>
            <w:r w:rsidRPr="000F08BC">
              <w:t>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64078AD" w14:textId="77777777" w:rsidR="00AA1548" w:rsidRDefault="00AA1548" w:rsidP="00AA1548">
            <w:pPr>
              <w:pStyle w:val="Dates"/>
            </w:pPr>
            <w:r w:rsidRPr="000F08BC">
              <w:t>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262735F" w14:textId="77777777" w:rsidR="00AA1548" w:rsidRDefault="00AA1548" w:rsidP="00AA1548">
            <w:pPr>
              <w:pStyle w:val="Dates"/>
            </w:pPr>
            <w:r w:rsidRPr="000F08BC">
              <w:t>3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5F0B3EB" w14:textId="77777777" w:rsidR="00AA1548" w:rsidRDefault="00AA1548" w:rsidP="00AA1548">
            <w:pPr>
              <w:pStyle w:val="Dates"/>
            </w:pPr>
            <w:r w:rsidRPr="000F08BC">
              <w:t>4</w:t>
            </w:r>
          </w:p>
        </w:tc>
      </w:tr>
      <w:tr w:rsidR="00AA1548" w14:paraId="0D265D7C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569240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D97168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847FC8E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CB0A06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05D6C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E0D377B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C164373" w14:textId="77777777" w:rsidR="00AA1548" w:rsidRDefault="00AA1548" w:rsidP="00AA1548"/>
        </w:tc>
      </w:tr>
      <w:tr w:rsidR="00AA1548" w14:paraId="4DC760D5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3DD1532" w14:textId="77777777" w:rsidR="00AA1548" w:rsidRDefault="00AA1548" w:rsidP="00AA1548">
            <w:pPr>
              <w:pStyle w:val="Dates"/>
            </w:pPr>
            <w:r>
              <w:t>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82ED04" w14:textId="77777777" w:rsidR="00AA1548" w:rsidRDefault="00AA1548" w:rsidP="00AA1548">
            <w:pPr>
              <w:pStyle w:val="Dates"/>
            </w:pPr>
            <w:r w:rsidRPr="000F08BC">
              <w:t>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CB81B9" w14:textId="77777777" w:rsidR="00AA1548" w:rsidRDefault="00AA1548" w:rsidP="00AA1548">
            <w:pPr>
              <w:pStyle w:val="Dates"/>
            </w:pPr>
            <w:r w:rsidRPr="000F08BC">
              <w:t>7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A3C9D27" w14:textId="77777777" w:rsidR="00AA1548" w:rsidRDefault="00AA1548" w:rsidP="00AA1548">
            <w:pPr>
              <w:pStyle w:val="Dates"/>
            </w:pPr>
            <w:r w:rsidRPr="000F08BC">
              <w:t>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265C041" w14:textId="77777777" w:rsidR="00AA1548" w:rsidRDefault="00AA1548" w:rsidP="00AA1548">
            <w:pPr>
              <w:pStyle w:val="Dates"/>
            </w:pPr>
            <w:r w:rsidRPr="000F08BC">
              <w:t>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8D4458" w14:textId="77777777" w:rsidR="00AA1548" w:rsidRDefault="00AA1548" w:rsidP="00AA1548">
            <w:pPr>
              <w:pStyle w:val="Dates"/>
            </w:pPr>
            <w:r w:rsidRPr="000F08BC">
              <w:t>10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A83CFCB" w14:textId="77777777" w:rsidR="00AA1548" w:rsidRDefault="00AA1548" w:rsidP="00AA1548">
            <w:pPr>
              <w:pStyle w:val="Dates"/>
            </w:pPr>
            <w:r w:rsidRPr="000F08BC">
              <w:t>11</w:t>
            </w:r>
          </w:p>
        </w:tc>
      </w:tr>
      <w:tr w:rsidR="00AA1548" w14:paraId="11599CDA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4DAAD2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31D95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76A7642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A476B3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E7E68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83BDEF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81A3B17" w14:textId="77777777" w:rsidR="00AA1548" w:rsidRDefault="00AA1548" w:rsidP="00AA1548"/>
        </w:tc>
      </w:tr>
      <w:tr w:rsidR="00AA1548" w14:paraId="24D622C0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E31337" w14:textId="77777777" w:rsidR="00AA1548" w:rsidRDefault="00AA1548" w:rsidP="00AA1548">
            <w:pPr>
              <w:pStyle w:val="Dates"/>
            </w:pPr>
            <w:r>
              <w:t>12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364EB69" w14:textId="77777777" w:rsidR="00AA1548" w:rsidRDefault="00AA1548" w:rsidP="00AA1548">
            <w:pPr>
              <w:pStyle w:val="Dates"/>
            </w:pPr>
            <w:r w:rsidRPr="000F08BC">
              <w:t>13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1A81175" w14:textId="77777777" w:rsidR="00AA1548" w:rsidRDefault="00AA1548" w:rsidP="00AA1548">
            <w:pPr>
              <w:pStyle w:val="Dates"/>
            </w:pPr>
            <w:r w:rsidRPr="000F08BC">
              <w:t>14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7B28814" w14:textId="77777777" w:rsidR="00AA1548" w:rsidRDefault="00AA1548" w:rsidP="00AA1548">
            <w:pPr>
              <w:pStyle w:val="Dates"/>
            </w:pPr>
            <w:r w:rsidRPr="000F08BC">
              <w:t>15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71B2130" w14:textId="77777777" w:rsidR="00AA1548" w:rsidRDefault="00AA1548" w:rsidP="00AA1548">
            <w:pPr>
              <w:pStyle w:val="Dates"/>
            </w:pPr>
            <w:r w:rsidRPr="000F08BC">
              <w:t>16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D4F193" w14:textId="77777777" w:rsidR="00AA1548" w:rsidRDefault="00AA1548" w:rsidP="00AA1548">
            <w:pPr>
              <w:pStyle w:val="Dates"/>
            </w:pPr>
            <w:r w:rsidRPr="000F08BC">
              <w:t>17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4464A6" w14:textId="77777777" w:rsidR="00AA1548" w:rsidRDefault="00AA1548" w:rsidP="00AA1548">
            <w:pPr>
              <w:pStyle w:val="Dates"/>
            </w:pPr>
            <w:r w:rsidRPr="000F08BC">
              <w:t>18</w:t>
            </w:r>
          </w:p>
        </w:tc>
      </w:tr>
      <w:tr w:rsidR="00AA1548" w14:paraId="4640BC19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5FFEF8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695B8D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8E19216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AE186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1EA1887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BBE456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F33834C" w14:textId="77777777" w:rsidR="00AA1548" w:rsidRDefault="00AA1548" w:rsidP="00AA1548"/>
        </w:tc>
      </w:tr>
      <w:tr w:rsidR="00AA1548" w14:paraId="2B1CAC88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7CDB7B" w14:textId="77777777" w:rsidR="00AA1548" w:rsidRDefault="00AA1548" w:rsidP="00AA1548">
            <w:pPr>
              <w:pStyle w:val="Dates"/>
            </w:pPr>
            <w:r>
              <w:t>19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FCD3B4" w14:textId="77777777" w:rsidR="00AA1548" w:rsidRDefault="00AA1548" w:rsidP="00AA1548">
            <w:pPr>
              <w:pStyle w:val="Dates"/>
            </w:pPr>
            <w:r w:rsidRPr="000F08BC">
              <w:t>20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A5267F3" w14:textId="77777777" w:rsidR="00AA1548" w:rsidRDefault="00AA1548" w:rsidP="00AA1548">
            <w:pPr>
              <w:pStyle w:val="Dates"/>
            </w:pPr>
            <w:r w:rsidRPr="000F08BC">
              <w:t>21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66A9AA9" w14:textId="77777777" w:rsidR="00AA1548" w:rsidRDefault="00AA1548" w:rsidP="00AA1548">
            <w:pPr>
              <w:pStyle w:val="Dates"/>
            </w:pPr>
            <w:r w:rsidRPr="000F08BC">
              <w:t>22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2BC26E1" w14:textId="77777777" w:rsidR="00AA1548" w:rsidRDefault="00AA1548" w:rsidP="00AA1548">
            <w:pPr>
              <w:pStyle w:val="Dates"/>
            </w:pPr>
            <w:r w:rsidRPr="000F08BC">
              <w:t>23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72C4546" w14:textId="77777777" w:rsidR="00AA1548" w:rsidRDefault="00AA1548" w:rsidP="00AA1548">
            <w:pPr>
              <w:pStyle w:val="Dates"/>
            </w:pPr>
            <w:r w:rsidRPr="000F08BC">
              <w:t>24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6A8FD4" w14:textId="77777777" w:rsidR="00AA1548" w:rsidRDefault="00AA1548" w:rsidP="00AA1548">
            <w:pPr>
              <w:pStyle w:val="Dates"/>
            </w:pPr>
            <w:r w:rsidRPr="000F08BC">
              <w:t>25</w:t>
            </w:r>
          </w:p>
        </w:tc>
      </w:tr>
      <w:tr w:rsidR="00AA1548" w14:paraId="0C75841C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613A245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A44E1C5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F961EF3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2E4F0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49BB2D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27B086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1ABF227" w14:textId="77777777" w:rsidR="00AA1548" w:rsidRDefault="00AA1548" w:rsidP="00AA1548"/>
        </w:tc>
      </w:tr>
      <w:tr w:rsidR="00AA1548" w14:paraId="25340F8C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359D3A8" w14:textId="77777777" w:rsidR="00AA1548" w:rsidRDefault="00AA1548" w:rsidP="00AA1548">
            <w:pPr>
              <w:pStyle w:val="Dates"/>
            </w:pPr>
            <w:r>
              <w:t>26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199152" w14:textId="77777777" w:rsidR="00AA1548" w:rsidRDefault="00AA1548" w:rsidP="00AA1548">
            <w:pPr>
              <w:pStyle w:val="Dates"/>
            </w:pPr>
            <w:r w:rsidRPr="000F08BC">
              <w:t>27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7E8E6F6" w14:textId="77777777" w:rsidR="00AA1548" w:rsidRDefault="00AA1548" w:rsidP="00AA1548">
            <w:pPr>
              <w:pStyle w:val="Dates"/>
            </w:pPr>
            <w:r w:rsidRPr="000F08BC">
              <w:t>28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CF11BB3" w14:textId="77777777" w:rsidR="00AA1548" w:rsidRDefault="00AA1548" w:rsidP="00AA1548">
            <w:pPr>
              <w:pStyle w:val="Dates"/>
            </w:pPr>
            <w:r w:rsidRPr="000F08BC">
              <w:t>29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8C05B93" w14:textId="77777777" w:rsidR="00AA1548" w:rsidRDefault="00AA1548" w:rsidP="00AA1548">
            <w:pPr>
              <w:pStyle w:val="Dates"/>
            </w:pPr>
            <w:r w:rsidRPr="000F08BC">
              <w:t>30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85DD10" w14:textId="77777777" w:rsidR="00AA1548" w:rsidRDefault="00AA1548" w:rsidP="00AA1548">
            <w:pPr>
              <w:pStyle w:val="Dates"/>
            </w:pPr>
            <w:r w:rsidRPr="000F08BC">
              <w:t>31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7E6D4D" w14:textId="77777777" w:rsidR="00AA1548" w:rsidRDefault="00AA1548" w:rsidP="00AA1548">
            <w:pPr>
              <w:pStyle w:val="Dates"/>
            </w:pPr>
          </w:p>
        </w:tc>
      </w:tr>
      <w:tr w:rsidR="0005195E" w14:paraId="61BCFA05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94528FA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D41E4B9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3F0683E" w14:textId="77777777" w:rsidR="00800901" w:rsidRDefault="00800901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8DC06F6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C03EFB2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E0F61D3" w14:textId="77777777" w:rsidR="00800901" w:rsidRDefault="00800901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288D2E" w14:textId="77777777" w:rsidR="00800901" w:rsidRDefault="00800901" w:rsidP="00943931"/>
        </w:tc>
      </w:tr>
      <w:tr w:rsidR="00800901" w14:paraId="1DC0226F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9D089A1" w14:textId="77777777" w:rsidR="00800901" w:rsidRDefault="00800901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3CA9F9" w14:textId="77777777" w:rsidR="00800901" w:rsidRDefault="00800901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251900B" w14:textId="77777777" w:rsidR="00800901" w:rsidRDefault="00800901" w:rsidP="00943931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E0FE6FD" w14:textId="77777777" w:rsidR="00800901" w:rsidRDefault="00800901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31D4E75" w14:textId="77777777" w:rsidR="00800901" w:rsidRDefault="00800901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6578A1D" w14:textId="77777777" w:rsidR="00800901" w:rsidRDefault="00800901" w:rsidP="00943931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75A4970" w14:textId="77777777" w:rsidR="00800901" w:rsidRDefault="00800901" w:rsidP="00943931">
            <w:pPr>
              <w:pStyle w:val="Dates"/>
            </w:pPr>
          </w:p>
        </w:tc>
      </w:tr>
      <w:tr w:rsidR="00800901" w14:paraId="2BE5C0FB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EF5C082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E7204E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1CF2B87" w14:textId="77777777" w:rsidR="00800901" w:rsidRDefault="00800901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3C58FB1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26553D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2A0DA22" w14:textId="77777777" w:rsidR="00800901" w:rsidRDefault="00800901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FDCFD15" w14:textId="77777777" w:rsidR="00800901" w:rsidRDefault="00800901" w:rsidP="00943931"/>
        </w:tc>
      </w:tr>
    </w:tbl>
    <w:p w14:paraId="2829396C" w14:textId="77777777" w:rsidR="00D435C2" w:rsidRDefault="00D435C2" w:rsidP="00D435C2"/>
    <w:p w14:paraId="508CAEB6" w14:textId="77777777" w:rsidR="00D435C2" w:rsidRDefault="00D435C2" w:rsidP="00D435C2">
      <w:pPr>
        <w:sectPr w:rsidR="00D435C2" w:rsidSect="002A591F">
          <w:pgSz w:w="15840" w:h="12240" w:orient="landscape"/>
          <w:pgMar w:top="720" w:right="720" w:bottom="288" w:left="720" w:header="720" w:footer="720" w:gutter="0"/>
          <w:cols w:space="720"/>
          <w:docGrid w:linePitch="360"/>
        </w:sectPr>
      </w:pPr>
    </w:p>
    <w:tbl>
      <w:tblPr>
        <w:tblW w:w="5005" w:type="pct"/>
        <w:tblLook w:val="0600" w:firstRow="0" w:lastRow="0" w:firstColumn="0" w:lastColumn="0" w:noHBand="1" w:noVBand="1"/>
        <w:tblCaption w:val="Layout table"/>
      </w:tblPr>
      <w:tblGrid>
        <w:gridCol w:w="2059"/>
        <w:gridCol w:w="2058"/>
        <w:gridCol w:w="2058"/>
        <w:gridCol w:w="1026"/>
        <w:gridCol w:w="1032"/>
        <w:gridCol w:w="2058"/>
        <w:gridCol w:w="2058"/>
        <w:gridCol w:w="2053"/>
        <w:gridCol w:w="12"/>
      </w:tblGrid>
      <w:tr w:rsidR="00800901" w14:paraId="46F89067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40176B16" w14:textId="77777777" w:rsidR="00800901" w:rsidRDefault="00800901" w:rsidP="00943931">
            <w:pPr>
              <w:pStyle w:val="Month"/>
            </w:pPr>
            <w:r>
              <w:lastRenderedPageBreak/>
              <w:t>August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5D740534" w14:textId="77777777" w:rsidR="00800901" w:rsidRDefault="00800901" w:rsidP="00943931"/>
        </w:tc>
      </w:tr>
      <w:tr w:rsidR="00800901" w14:paraId="38422870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48C8AA91" w14:textId="77777777" w:rsidR="00800901" w:rsidRDefault="00800901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55444CC6" w14:textId="77777777" w:rsidR="00800901" w:rsidRDefault="00AA1548" w:rsidP="00943931">
            <w:pPr>
              <w:pStyle w:val="Year"/>
            </w:pPr>
            <w:r>
              <w:t>2026</w:t>
            </w:r>
          </w:p>
        </w:tc>
      </w:tr>
      <w:tr w:rsidR="00800901" w:rsidRPr="003F1620" w14:paraId="50C0AE7E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5D1628BA" w14:textId="77777777" w:rsidR="00800901" w:rsidRPr="003F1620" w:rsidRDefault="00800901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362551D2" w14:textId="77777777" w:rsidR="00800901" w:rsidRPr="003F1620" w:rsidRDefault="00800901" w:rsidP="00943931"/>
        </w:tc>
      </w:tr>
      <w:tr w:rsidR="00800901" w14:paraId="29708910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AF30360" w14:textId="77777777" w:rsidR="00800901" w:rsidRDefault="00000000" w:rsidP="00943931">
            <w:pPr>
              <w:pStyle w:val="Days"/>
            </w:pPr>
            <w:sdt>
              <w:sdtPr>
                <w:id w:val="1508864240"/>
                <w:placeholder>
                  <w:docPart w:val="D9BBA585544A4267ABB1CBBCEA740885"/>
                </w:placeholder>
                <w:temporary/>
                <w:showingPlcHdr/>
                <w15:appearance w15:val="hidden"/>
              </w:sdtPr>
              <w:sdtContent>
                <w:r w:rsidR="00800901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7D5270F" w14:textId="77777777" w:rsidR="00800901" w:rsidRDefault="00000000" w:rsidP="00943931">
            <w:pPr>
              <w:pStyle w:val="Days"/>
            </w:pPr>
            <w:sdt>
              <w:sdtPr>
                <w:id w:val="208531551"/>
                <w:placeholder>
                  <w:docPart w:val="995349530EF74991B3F2352A27130675"/>
                </w:placeholder>
                <w:temporary/>
                <w:showingPlcHdr/>
                <w15:appearance w15:val="hidden"/>
              </w:sdtPr>
              <w:sdtContent>
                <w:r w:rsidR="00800901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3748323B" w14:textId="77777777" w:rsidR="00800901" w:rsidRDefault="00000000" w:rsidP="00943931">
            <w:pPr>
              <w:pStyle w:val="Days"/>
            </w:pPr>
            <w:sdt>
              <w:sdtPr>
                <w:id w:val="-440538738"/>
                <w:placeholder>
                  <w:docPart w:val="873607A000E44FED86B957320260FE66"/>
                </w:placeholder>
                <w:temporary/>
                <w:showingPlcHdr/>
                <w15:appearance w15:val="hidden"/>
              </w:sdtPr>
              <w:sdtContent>
                <w:r w:rsidR="00800901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67BBDBB8" w14:textId="77777777" w:rsidR="00800901" w:rsidRDefault="00000000" w:rsidP="00943931">
            <w:pPr>
              <w:pStyle w:val="Days"/>
            </w:pPr>
            <w:sdt>
              <w:sdtPr>
                <w:id w:val="1593902153"/>
                <w:placeholder>
                  <w:docPart w:val="EBC12341BCA74F0CAA291A930E91E52B"/>
                </w:placeholder>
                <w:temporary/>
                <w:showingPlcHdr/>
                <w15:appearance w15:val="hidden"/>
              </w:sdtPr>
              <w:sdtContent>
                <w:r w:rsidR="00800901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CE91D54" w14:textId="77777777" w:rsidR="00800901" w:rsidRDefault="00000000" w:rsidP="00943931">
            <w:pPr>
              <w:pStyle w:val="Days"/>
            </w:pPr>
            <w:sdt>
              <w:sdtPr>
                <w:id w:val="-1394501937"/>
                <w:placeholder>
                  <w:docPart w:val="57F069B338EB4C2C8A099D524BF64068"/>
                </w:placeholder>
                <w:temporary/>
                <w:showingPlcHdr/>
                <w15:appearance w15:val="hidden"/>
              </w:sdtPr>
              <w:sdtContent>
                <w:r w:rsidR="00800901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616E02F" w14:textId="77777777" w:rsidR="00800901" w:rsidRDefault="00000000" w:rsidP="00943931">
            <w:pPr>
              <w:pStyle w:val="Days"/>
            </w:pPr>
            <w:sdt>
              <w:sdtPr>
                <w:id w:val="-445780708"/>
                <w:placeholder>
                  <w:docPart w:val="950B38E3A44242C6974C7AA38DB8F7CD"/>
                </w:placeholder>
                <w:temporary/>
                <w:showingPlcHdr/>
                <w15:appearance w15:val="hidden"/>
              </w:sdtPr>
              <w:sdtContent>
                <w:r w:rsidR="00800901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36A3152F" w14:textId="77777777" w:rsidR="00800901" w:rsidRDefault="00000000" w:rsidP="00943931">
            <w:pPr>
              <w:pStyle w:val="Days"/>
            </w:pPr>
            <w:sdt>
              <w:sdtPr>
                <w:id w:val="-1350943468"/>
                <w:placeholder>
                  <w:docPart w:val="BCB38627F0DC4C689930DCA038C85D3C"/>
                </w:placeholder>
                <w:temporary/>
                <w:showingPlcHdr/>
                <w15:appearance w15:val="hidden"/>
              </w:sdtPr>
              <w:sdtContent>
                <w:r w:rsidR="00800901">
                  <w:t>Saturday</w:t>
                </w:r>
              </w:sdtContent>
            </w:sdt>
          </w:p>
        </w:tc>
      </w:tr>
      <w:tr w:rsidR="00AA1548" w14:paraId="43F6DA31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46EE3F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52ED303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61D1AF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3B61E3B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CB2C0C9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9AA287" w14:textId="77777777" w:rsidR="00AA1548" w:rsidRDefault="00AA1548" w:rsidP="00AA1548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75A0822" w14:textId="77777777" w:rsidR="00AA1548" w:rsidRDefault="00AA1548" w:rsidP="00AA1548">
            <w:pPr>
              <w:pStyle w:val="Dates"/>
            </w:pPr>
            <w:r w:rsidRPr="004300E6">
              <w:t>1</w:t>
            </w:r>
          </w:p>
        </w:tc>
      </w:tr>
      <w:tr w:rsidR="00AA1548" w14:paraId="06D29827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1D5B7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14B0A5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D8C6A2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49079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B45A4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AF7773C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2A609CC" w14:textId="77777777" w:rsidR="00AA1548" w:rsidRDefault="00AA1548" w:rsidP="00AA1548"/>
        </w:tc>
      </w:tr>
      <w:tr w:rsidR="00AA1548" w14:paraId="75D7CD89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823B6C1" w14:textId="77777777" w:rsidR="00AA1548" w:rsidRDefault="00AA1548" w:rsidP="00AA1548">
            <w:pPr>
              <w:pStyle w:val="Dates"/>
            </w:pPr>
            <w:r>
              <w:t>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D26F8DB" w14:textId="77777777" w:rsidR="00AA1548" w:rsidRDefault="00AA1548" w:rsidP="00AA1548">
            <w:pPr>
              <w:pStyle w:val="Dates"/>
            </w:pPr>
            <w:r w:rsidRPr="004300E6">
              <w:t>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B25D53C" w14:textId="77777777" w:rsidR="00AA1548" w:rsidRDefault="00AA1548" w:rsidP="00AA1548">
            <w:pPr>
              <w:pStyle w:val="Dates"/>
            </w:pPr>
            <w:r w:rsidRPr="004300E6">
              <w:t>4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5721306" w14:textId="77777777" w:rsidR="00AA1548" w:rsidRDefault="00AA1548" w:rsidP="00AA1548">
            <w:pPr>
              <w:pStyle w:val="Dates"/>
            </w:pPr>
            <w:r w:rsidRPr="004300E6">
              <w:t>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5097CF" w14:textId="77777777" w:rsidR="00AA1548" w:rsidRDefault="00AA1548" w:rsidP="00AA1548">
            <w:pPr>
              <w:pStyle w:val="Dates"/>
            </w:pPr>
            <w:r w:rsidRPr="004300E6">
              <w:t>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2DCB6BD" w14:textId="77777777" w:rsidR="00AA1548" w:rsidRDefault="00AA1548" w:rsidP="00AA1548">
            <w:pPr>
              <w:pStyle w:val="Dates"/>
            </w:pPr>
            <w:r w:rsidRPr="004300E6">
              <w:t>7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85B68FF" w14:textId="77777777" w:rsidR="00AA1548" w:rsidRDefault="00AA1548" w:rsidP="00AA1548">
            <w:pPr>
              <w:pStyle w:val="Dates"/>
            </w:pPr>
            <w:r w:rsidRPr="004300E6">
              <w:t>8</w:t>
            </w:r>
          </w:p>
        </w:tc>
      </w:tr>
      <w:tr w:rsidR="00AA1548" w14:paraId="15460D94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2F4E4DF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7FD32A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78C0875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22D2C4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A09378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EA305D1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F22CE03" w14:textId="77777777" w:rsidR="00AA1548" w:rsidRDefault="00AA1548" w:rsidP="00AA1548"/>
        </w:tc>
      </w:tr>
      <w:tr w:rsidR="00AA1548" w14:paraId="4238219D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B839AFE" w14:textId="77777777" w:rsidR="00AA1548" w:rsidRDefault="00AA1548" w:rsidP="00AA1548">
            <w:pPr>
              <w:pStyle w:val="Dates"/>
            </w:pPr>
            <w:r>
              <w:t>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2DDCCE7" w14:textId="77777777" w:rsidR="00AA1548" w:rsidRDefault="00AA1548" w:rsidP="00AA1548">
            <w:pPr>
              <w:pStyle w:val="Dates"/>
            </w:pPr>
            <w:r w:rsidRPr="004300E6">
              <w:t>10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0A9076" w14:textId="77777777" w:rsidR="00AA1548" w:rsidRDefault="00AA1548" w:rsidP="00AA1548">
            <w:pPr>
              <w:pStyle w:val="Dates"/>
            </w:pPr>
            <w:r w:rsidRPr="004300E6">
              <w:t>11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A54D0D6" w14:textId="77777777" w:rsidR="00AA1548" w:rsidRDefault="00AA1548" w:rsidP="00AA1548">
            <w:pPr>
              <w:pStyle w:val="Dates"/>
            </w:pPr>
            <w:r w:rsidRPr="004300E6">
              <w:t>12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2DC9702" w14:textId="77777777" w:rsidR="00AA1548" w:rsidRDefault="00AA1548" w:rsidP="00AA1548">
            <w:pPr>
              <w:pStyle w:val="Dates"/>
            </w:pPr>
            <w:r w:rsidRPr="004300E6">
              <w:t>13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399E58C" w14:textId="77777777" w:rsidR="00AA1548" w:rsidRDefault="00AA1548" w:rsidP="00AA1548">
            <w:pPr>
              <w:pStyle w:val="Dates"/>
            </w:pPr>
            <w:r w:rsidRPr="004300E6">
              <w:t>14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207D9B7" w14:textId="77777777" w:rsidR="00AA1548" w:rsidRDefault="00AA1548" w:rsidP="00AA1548">
            <w:pPr>
              <w:pStyle w:val="Dates"/>
            </w:pPr>
            <w:r w:rsidRPr="004300E6">
              <w:t>15</w:t>
            </w:r>
          </w:p>
        </w:tc>
      </w:tr>
      <w:tr w:rsidR="00AA1548" w14:paraId="25688429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6E5F9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56491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83E254F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32A259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2F0B5D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77C1A53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F0A9E53" w14:textId="77777777" w:rsidR="00AA1548" w:rsidRDefault="00AA1548" w:rsidP="00AA1548"/>
        </w:tc>
      </w:tr>
      <w:tr w:rsidR="00AA1548" w14:paraId="7CAB0D53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A2E09A" w14:textId="77777777" w:rsidR="00AA1548" w:rsidRDefault="00AA1548" w:rsidP="00AA1548">
            <w:pPr>
              <w:pStyle w:val="Dates"/>
            </w:pPr>
            <w:r>
              <w:t>16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8F4744" w14:textId="77777777" w:rsidR="00AA1548" w:rsidRDefault="00AA1548" w:rsidP="00AA1548">
            <w:pPr>
              <w:pStyle w:val="Dates"/>
            </w:pPr>
            <w:r w:rsidRPr="004300E6">
              <w:t>17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7ADD4F1" w14:textId="77777777" w:rsidR="00AA1548" w:rsidRDefault="00AA1548" w:rsidP="00AA1548">
            <w:pPr>
              <w:pStyle w:val="Dates"/>
            </w:pPr>
            <w:r w:rsidRPr="004300E6">
              <w:t>18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2CF0833" w14:textId="77777777" w:rsidR="00AA1548" w:rsidRDefault="00AA1548" w:rsidP="00AA1548">
            <w:pPr>
              <w:pStyle w:val="Dates"/>
            </w:pPr>
            <w:r w:rsidRPr="004300E6">
              <w:t>19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B7A86E4" w14:textId="77777777" w:rsidR="00AA1548" w:rsidRDefault="00AA1548" w:rsidP="00AA1548">
            <w:pPr>
              <w:pStyle w:val="Dates"/>
            </w:pPr>
            <w:r w:rsidRPr="004300E6">
              <w:t>20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6957DC4" w14:textId="77777777" w:rsidR="00AA1548" w:rsidRDefault="00AA1548" w:rsidP="00AA1548">
            <w:pPr>
              <w:pStyle w:val="Dates"/>
            </w:pPr>
            <w:r w:rsidRPr="004300E6">
              <w:t>21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06B718" w14:textId="77777777" w:rsidR="00AA1548" w:rsidRDefault="00AA1548" w:rsidP="00AA1548">
            <w:pPr>
              <w:pStyle w:val="Dates"/>
            </w:pPr>
            <w:r w:rsidRPr="004300E6">
              <w:t>22</w:t>
            </w:r>
          </w:p>
        </w:tc>
      </w:tr>
      <w:tr w:rsidR="00AA1548" w14:paraId="45B7EDF3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92B21C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6BC06F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6632D1B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C651A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38572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0735B71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87B858" w14:textId="77777777" w:rsidR="00AA1548" w:rsidRDefault="00AA1548" w:rsidP="00AA1548"/>
        </w:tc>
      </w:tr>
      <w:tr w:rsidR="00AA1548" w14:paraId="46553417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304A63" w14:textId="77777777" w:rsidR="00AA1548" w:rsidRDefault="00AA1548" w:rsidP="00AA1548">
            <w:pPr>
              <w:pStyle w:val="Dates"/>
            </w:pPr>
            <w:r>
              <w:t>23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A279E7" w14:textId="77777777" w:rsidR="00AA1548" w:rsidRDefault="00AA1548" w:rsidP="00AA1548">
            <w:pPr>
              <w:pStyle w:val="Dates"/>
            </w:pPr>
            <w:r w:rsidRPr="004300E6">
              <w:t>24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B2B66C4" w14:textId="77777777" w:rsidR="00AA1548" w:rsidRDefault="00AA1548" w:rsidP="00AA1548">
            <w:pPr>
              <w:pStyle w:val="Dates"/>
            </w:pPr>
            <w:r w:rsidRPr="004300E6">
              <w:t>25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B122A7F" w14:textId="77777777" w:rsidR="00AA1548" w:rsidRDefault="00AA1548" w:rsidP="00AA1548">
            <w:pPr>
              <w:pStyle w:val="Dates"/>
            </w:pPr>
            <w:r w:rsidRPr="004300E6">
              <w:t>26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2F513F1" w14:textId="77777777" w:rsidR="00AA1548" w:rsidRDefault="00AA1548" w:rsidP="00AA1548">
            <w:pPr>
              <w:pStyle w:val="Dates"/>
            </w:pPr>
            <w:r w:rsidRPr="004300E6">
              <w:t>27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0ADB2B" w14:textId="77777777" w:rsidR="00AA1548" w:rsidRDefault="00AA1548" w:rsidP="00AA1548">
            <w:pPr>
              <w:pStyle w:val="Dates"/>
            </w:pPr>
            <w:r w:rsidRPr="004300E6">
              <w:t>28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E86D98F" w14:textId="77777777" w:rsidR="00AA1548" w:rsidRDefault="00AA1548" w:rsidP="00AA1548">
            <w:pPr>
              <w:pStyle w:val="Dates"/>
            </w:pPr>
            <w:r w:rsidRPr="004300E6">
              <w:t>29</w:t>
            </w:r>
          </w:p>
        </w:tc>
      </w:tr>
      <w:tr w:rsidR="00AA1548" w14:paraId="2110D470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DBC3AF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92FAD3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514DE63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CA459C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814EAA7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7AEDD2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802735F" w14:textId="77777777" w:rsidR="00AA1548" w:rsidRDefault="00AA1548" w:rsidP="00AA1548"/>
        </w:tc>
      </w:tr>
      <w:tr w:rsidR="00AA1548" w14:paraId="7B852F15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B286C2" w14:textId="77777777" w:rsidR="00AA1548" w:rsidRDefault="00AA1548" w:rsidP="00AA1548">
            <w:pPr>
              <w:pStyle w:val="Dates"/>
            </w:pPr>
            <w:r>
              <w:t>30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E8918C" w14:textId="77777777" w:rsidR="00AA1548" w:rsidRDefault="00AA1548" w:rsidP="00AA1548">
            <w:pPr>
              <w:pStyle w:val="Dates"/>
            </w:pPr>
            <w:r>
              <w:t>31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924963A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A41E44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229DF76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6E73A8" w14:textId="77777777" w:rsidR="00AA1548" w:rsidRDefault="00AA1548" w:rsidP="00AA1548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757B9F0" w14:textId="77777777" w:rsidR="00AA1548" w:rsidRDefault="00AA1548" w:rsidP="00AA1548">
            <w:pPr>
              <w:pStyle w:val="Dates"/>
            </w:pPr>
          </w:p>
        </w:tc>
      </w:tr>
      <w:tr w:rsidR="00800901" w14:paraId="3B851D51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6C456B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7AFFF66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5E5CA9C" w14:textId="77777777" w:rsidR="00800901" w:rsidRDefault="00800901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B9ACBB8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C860DDC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DCE9DB8" w14:textId="77777777" w:rsidR="00800901" w:rsidRDefault="00800901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A856BCC" w14:textId="77777777" w:rsidR="00800901" w:rsidRDefault="00800901" w:rsidP="00943931"/>
        </w:tc>
      </w:tr>
    </w:tbl>
    <w:p w14:paraId="7CC28CB5" w14:textId="77777777" w:rsidR="00D435C2" w:rsidRDefault="00D435C2" w:rsidP="00D435C2"/>
    <w:p w14:paraId="4E9CE541" w14:textId="77777777" w:rsidR="00D435C2" w:rsidRDefault="00D435C2" w:rsidP="00D435C2">
      <w:pPr>
        <w:sectPr w:rsidR="00D435C2" w:rsidSect="002A591F">
          <w:pgSz w:w="15840" w:h="12240" w:orient="landscape"/>
          <w:pgMar w:top="720" w:right="720" w:bottom="288" w:left="720" w:header="720" w:footer="720" w:gutter="0"/>
          <w:cols w:space="720"/>
          <w:docGrid w:linePitch="360"/>
        </w:sectPr>
      </w:pPr>
    </w:p>
    <w:tbl>
      <w:tblPr>
        <w:tblW w:w="5213" w:type="pct"/>
        <w:jc w:val="center"/>
        <w:tblLook w:val="0600" w:firstRow="0" w:lastRow="0" w:firstColumn="0" w:lastColumn="0" w:noHBand="1" w:noVBand="1"/>
        <w:tblCaption w:val="Layout table"/>
      </w:tblPr>
      <w:tblGrid>
        <w:gridCol w:w="2144"/>
        <w:gridCol w:w="2144"/>
        <w:gridCol w:w="2144"/>
        <w:gridCol w:w="2156"/>
        <w:gridCol w:w="2144"/>
        <w:gridCol w:w="2144"/>
        <w:gridCol w:w="2138"/>
      </w:tblGrid>
      <w:tr w:rsidR="00B73316" w14:paraId="43B1A219" w14:textId="77777777" w:rsidTr="00A74A4C">
        <w:trPr>
          <w:jc w:val="center"/>
        </w:trPr>
        <w:tc>
          <w:tcPr>
            <w:tcW w:w="5000" w:type="pct"/>
            <w:gridSpan w:val="7"/>
            <w:shd w:val="clear" w:color="auto" w:fill="C98C22" w:themeFill="accent2"/>
          </w:tcPr>
          <w:p w14:paraId="348DEC5E" w14:textId="27C85A7D" w:rsidR="00B73316" w:rsidRDefault="002442F1" w:rsidP="00B73316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C442CE0" wp14:editId="0AD85E8B">
                  <wp:extent cx="9396595" cy="1371600"/>
                  <wp:effectExtent l="0" t="0" r="0" b="0"/>
                  <wp:docPr id="75153569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535699" name="Picture 75153569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115" cy="1372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0901" w:rsidRPr="003F1620" w14:paraId="23A84F91" w14:textId="77777777" w:rsidTr="00A74A4C">
        <w:trPr>
          <w:trHeight w:hRule="exact" w:val="135"/>
          <w:jc w:val="center"/>
        </w:trPr>
        <w:tc>
          <w:tcPr>
            <w:tcW w:w="2860" w:type="pct"/>
            <w:gridSpan w:val="4"/>
            <w:tcBorders>
              <w:top w:val="single" w:sz="18" w:space="0" w:color="FFFFFF" w:themeColor="background1"/>
            </w:tcBorders>
            <w:shd w:val="clear" w:color="auto" w:fill="AB751D"/>
          </w:tcPr>
          <w:p w14:paraId="2BC5768B" w14:textId="77777777" w:rsidR="00800901" w:rsidRPr="003F1620" w:rsidRDefault="00800901" w:rsidP="00943931"/>
        </w:tc>
        <w:tc>
          <w:tcPr>
            <w:tcW w:w="2140" w:type="pct"/>
            <w:gridSpan w:val="3"/>
            <w:tcBorders>
              <w:top w:val="single" w:sz="18" w:space="0" w:color="FFFFFF" w:themeColor="background1"/>
            </w:tcBorders>
            <w:shd w:val="clear" w:color="auto" w:fill="AB751D"/>
          </w:tcPr>
          <w:p w14:paraId="51617A94" w14:textId="77777777" w:rsidR="00800901" w:rsidRPr="003F1620" w:rsidRDefault="00800901" w:rsidP="00943931"/>
        </w:tc>
      </w:tr>
      <w:tr w:rsidR="00800901" w14:paraId="1514EE34" w14:textId="77777777" w:rsidTr="00A74A4C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F7E8CF" w:themeFill="accent2" w:themeFillTint="33"/>
          </w:tcPr>
          <w:p w14:paraId="0B013250" w14:textId="77777777" w:rsidR="00800901" w:rsidRPr="00B343E4" w:rsidRDefault="00000000" w:rsidP="00943931">
            <w:pPr>
              <w:pStyle w:val="Days"/>
              <w:rPr>
                <w:color w:val="966819" w:themeColor="accent2" w:themeShade="BF"/>
              </w:rPr>
            </w:pPr>
            <w:sdt>
              <w:sdtPr>
                <w:rPr>
                  <w:color w:val="966819" w:themeColor="accent2" w:themeShade="BF"/>
                </w:rPr>
                <w:id w:val="-1147747017"/>
                <w:placeholder>
                  <w:docPart w:val="282B12C8D53747448873B8631212FF07"/>
                </w:placeholder>
                <w:temporary/>
                <w:showingPlcHdr/>
                <w15:appearance w15:val="hidden"/>
              </w:sdtPr>
              <w:sdtContent>
                <w:r w:rsidR="00800901" w:rsidRPr="00B343E4">
                  <w:rPr>
                    <w:color w:val="966819" w:themeColor="accent2" w:themeShade="BF"/>
                  </w:rPr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F7E8CF" w:themeFill="accent2" w:themeFillTint="33"/>
          </w:tcPr>
          <w:p w14:paraId="47F3E939" w14:textId="77777777" w:rsidR="00800901" w:rsidRPr="00B343E4" w:rsidRDefault="00000000" w:rsidP="00943931">
            <w:pPr>
              <w:pStyle w:val="Days"/>
              <w:rPr>
                <w:color w:val="966819" w:themeColor="accent2" w:themeShade="BF"/>
              </w:rPr>
            </w:pPr>
            <w:sdt>
              <w:sdtPr>
                <w:rPr>
                  <w:color w:val="966819" w:themeColor="accent2" w:themeShade="BF"/>
                </w:rPr>
                <w:id w:val="1051890153"/>
                <w:placeholder>
                  <w:docPart w:val="EFA6E5DF199D4E8DB923C3EEE7A4D175"/>
                </w:placeholder>
                <w:temporary/>
                <w:showingPlcHdr/>
                <w15:appearance w15:val="hidden"/>
              </w:sdtPr>
              <w:sdtContent>
                <w:r w:rsidR="00800901" w:rsidRPr="00B343E4">
                  <w:rPr>
                    <w:color w:val="966819" w:themeColor="accent2" w:themeShade="BF"/>
                  </w:rPr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F7E8CF" w:themeFill="accent2" w:themeFillTint="33"/>
          </w:tcPr>
          <w:p w14:paraId="73471874" w14:textId="77777777" w:rsidR="00800901" w:rsidRPr="00B343E4" w:rsidRDefault="00000000" w:rsidP="00943931">
            <w:pPr>
              <w:pStyle w:val="Days"/>
              <w:rPr>
                <w:color w:val="966819" w:themeColor="accent2" w:themeShade="BF"/>
              </w:rPr>
            </w:pPr>
            <w:sdt>
              <w:sdtPr>
                <w:rPr>
                  <w:color w:val="966819" w:themeColor="accent2" w:themeShade="BF"/>
                </w:rPr>
                <w:id w:val="70479844"/>
                <w:placeholder>
                  <w:docPart w:val="398535553B014303B85499414CC38FED"/>
                </w:placeholder>
                <w:temporary/>
                <w:showingPlcHdr/>
                <w15:appearance w15:val="hidden"/>
              </w:sdtPr>
              <w:sdtContent>
                <w:r w:rsidR="00800901" w:rsidRPr="00B343E4">
                  <w:rPr>
                    <w:color w:val="966819" w:themeColor="accent2" w:themeShade="BF"/>
                  </w:rPr>
                  <w:t>Tuesday</w:t>
                </w:r>
              </w:sdtContent>
            </w:sdt>
          </w:p>
        </w:tc>
        <w:tc>
          <w:tcPr>
            <w:tcW w:w="718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F7E8CF" w:themeFill="accent2" w:themeFillTint="33"/>
          </w:tcPr>
          <w:p w14:paraId="098217CD" w14:textId="77777777" w:rsidR="00800901" w:rsidRPr="00B343E4" w:rsidRDefault="00000000" w:rsidP="00943931">
            <w:pPr>
              <w:pStyle w:val="Days"/>
              <w:rPr>
                <w:color w:val="966819" w:themeColor="accent2" w:themeShade="BF"/>
              </w:rPr>
            </w:pPr>
            <w:sdt>
              <w:sdtPr>
                <w:rPr>
                  <w:color w:val="966819" w:themeColor="accent2" w:themeShade="BF"/>
                </w:rPr>
                <w:id w:val="-887188499"/>
                <w:placeholder>
                  <w:docPart w:val="7C03EDAF77CE4E6FA382AFD6033CC1D9"/>
                </w:placeholder>
                <w:temporary/>
                <w:showingPlcHdr/>
                <w15:appearance w15:val="hidden"/>
              </w:sdtPr>
              <w:sdtContent>
                <w:r w:rsidR="00800901" w:rsidRPr="00B343E4">
                  <w:rPr>
                    <w:color w:val="966819" w:themeColor="accent2" w:themeShade="BF"/>
                  </w:rPr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F7E8CF" w:themeFill="accent2" w:themeFillTint="33"/>
          </w:tcPr>
          <w:p w14:paraId="5ED7B81C" w14:textId="77777777" w:rsidR="00800901" w:rsidRPr="00B343E4" w:rsidRDefault="00000000" w:rsidP="00943931">
            <w:pPr>
              <w:pStyle w:val="Days"/>
              <w:rPr>
                <w:color w:val="966819" w:themeColor="accent2" w:themeShade="BF"/>
              </w:rPr>
            </w:pPr>
            <w:sdt>
              <w:sdtPr>
                <w:rPr>
                  <w:color w:val="966819" w:themeColor="accent2" w:themeShade="BF"/>
                </w:rPr>
                <w:id w:val="1336263357"/>
                <w:placeholder>
                  <w:docPart w:val="07071ABB4F1442538746F55E2B74DC12"/>
                </w:placeholder>
                <w:temporary/>
                <w:showingPlcHdr/>
                <w15:appearance w15:val="hidden"/>
              </w:sdtPr>
              <w:sdtContent>
                <w:r w:rsidR="00800901" w:rsidRPr="00B343E4">
                  <w:rPr>
                    <w:color w:val="966819" w:themeColor="accent2" w:themeShade="BF"/>
                  </w:rPr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F7E8CF" w:themeFill="accent2" w:themeFillTint="33"/>
          </w:tcPr>
          <w:p w14:paraId="14BF038F" w14:textId="77777777" w:rsidR="00800901" w:rsidRPr="00B343E4" w:rsidRDefault="00000000" w:rsidP="00943931">
            <w:pPr>
              <w:pStyle w:val="Days"/>
              <w:rPr>
                <w:color w:val="966819" w:themeColor="accent2" w:themeShade="BF"/>
              </w:rPr>
            </w:pPr>
            <w:sdt>
              <w:sdtPr>
                <w:rPr>
                  <w:color w:val="966819" w:themeColor="accent2" w:themeShade="BF"/>
                </w:rPr>
                <w:id w:val="828487818"/>
                <w:placeholder>
                  <w:docPart w:val="F7E3BF2BD1224E928D559CE20F5938D8"/>
                </w:placeholder>
                <w:temporary/>
                <w:showingPlcHdr/>
                <w15:appearance w15:val="hidden"/>
              </w:sdtPr>
              <w:sdtContent>
                <w:r w:rsidR="00800901" w:rsidRPr="00B343E4">
                  <w:rPr>
                    <w:color w:val="966819" w:themeColor="accent2" w:themeShade="BF"/>
                  </w:rPr>
                  <w:t>Friday</w:t>
                </w:r>
              </w:sdtContent>
            </w:sdt>
          </w:p>
        </w:tc>
        <w:tc>
          <w:tcPr>
            <w:tcW w:w="712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F7E8CF" w:themeFill="accent2" w:themeFillTint="33"/>
          </w:tcPr>
          <w:p w14:paraId="7EF84250" w14:textId="77777777" w:rsidR="00800901" w:rsidRPr="00B343E4" w:rsidRDefault="00000000" w:rsidP="00943931">
            <w:pPr>
              <w:pStyle w:val="Days"/>
              <w:rPr>
                <w:color w:val="966819" w:themeColor="accent2" w:themeShade="BF"/>
              </w:rPr>
            </w:pPr>
            <w:sdt>
              <w:sdtPr>
                <w:rPr>
                  <w:color w:val="966819" w:themeColor="accent2" w:themeShade="BF"/>
                </w:rPr>
                <w:id w:val="-358894176"/>
                <w:placeholder>
                  <w:docPart w:val="A1A6D635F53B43E5AEFE7F40C6D3BFC4"/>
                </w:placeholder>
                <w:temporary/>
                <w:showingPlcHdr/>
                <w15:appearance w15:val="hidden"/>
              </w:sdtPr>
              <w:sdtContent>
                <w:r w:rsidR="00800901" w:rsidRPr="00B343E4">
                  <w:rPr>
                    <w:color w:val="966819" w:themeColor="accent2" w:themeShade="BF"/>
                  </w:rPr>
                  <w:t>Saturday</w:t>
                </w:r>
              </w:sdtContent>
            </w:sdt>
          </w:p>
        </w:tc>
      </w:tr>
      <w:tr w:rsidR="00AA1548" w14:paraId="25BC223E" w14:textId="77777777" w:rsidTr="00A74A4C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F02ED2C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E51983D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4A1B2C" w14:textId="77777777" w:rsidR="00AA1548" w:rsidRDefault="00AA1548" w:rsidP="00AA1548">
            <w:pPr>
              <w:pStyle w:val="Dates"/>
            </w:pPr>
            <w:r w:rsidRPr="004A1ACD">
              <w:t>1</w:t>
            </w:r>
          </w:p>
        </w:tc>
        <w:tc>
          <w:tcPr>
            <w:tcW w:w="718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5015DF9" w14:textId="77777777" w:rsidR="00AA1548" w:rsidRDefault="00AA1548" w:rsidP="00AA1548">
            <w:pPr>
              <w:pStyle w:val="Dates"/>
            </w:pPr>
            <w:r w:rsidRPr="004A1ACD">
              <w:t>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7EDE04" w14:textId="77777777" w:rsidR="00AA1548" w:rsidRDefault="00AA1548" w:rsidP="00AA1548">
            <w:pPr>
              <w:pStyle w:val="Dates"/>
            </w:pPr>
            <w:r w:rsidRPr="004A1ACD">
              <w:t>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E182102" w14:textId="77777777" w:rsidR="00AA1548" w:rsidRDefault="00AA1548" w:rsidP="00AA1548">
            <w:pPr>
              <w:pStyle w:val="Dates"/>
            </w:pPr>
            <w:r w:rsidRPr="004A1ACD">
              <w:t>4</w:t>
            </w:r>
          </w:p>
        </w:tc>
        <w:tc>
          <w:tcPr>
            <w:tcW w:w="712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EB736C0" w14:textId="77777777" w:rsidR="00AA1548" w:rsidRDefault="00AA1548" w:rsidP="00AA1548">
            <w:pPr>
              <w:pStyle w:val="Dates"/>
            </w:pPr>
            <w:r w:rsidRPr="004A1ACD">
              <w:t>5</w:t>
            </w:r>
          </w:p>
        </w:tc>
      </w:tr>
      <w:tr w:rsidR="00AA1548" w14:paraId="7370442E" w14:textId="77777777" w:rsidTr="00A74A4C">
        <w:tblPrEx>
          <w:tblLook w:val="04A0" w:firstRow="1" w:lastRow="0" w:firstColumn="1" w:lastColumn="0" w:noHBand="0" w:noVBand="1"/>
        </w:tblPrEx>
        <w:trPr>
          <w:trHeight w:hRule="exact" w:val="1143"/>
          <w:jc w:val="center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7A6ABB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5D695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69F0D8A" w14:textId="2C3AEB41" w:rsidR="00AA1548" w:rsidRDefault="00C21117" w:rsidP="009E7192">
            <w:pPr>
              <w:jc w:val="center"/>
            </w:pPr>
            <w:r>
              <w:t xml:space="preserve">Pray </w:t>
            </w:r>
            <w:r w:rsidR="00E01708">
              <w:t>for a fresh start this month. Ask God to help our church grow closer to Jesus and each other.</w:t>
            </w:r>
          </w:p>
        </w:tc>
        <w:tc>
          <w:tcPr>
            <w:tcW w:w="718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31E128" w14:textId="3A99A1C4" w:rsidR="00AA1548" w:rsidRDefault="00E01708" w:rsidP="009E7192">
            <w:pPr>
              <w:jc w:val="center"/>
            </w:pPr>
            <w:r>
              <w:t>Pray for teachers and staff in their new school year.</w:t>
            </w:r>
          </w:p>
          <w:p w14:paraId="5ED7464A" w14:textId="665D25D2" w:rsidR="00E01708" w:rsidRPr="00E01708" w:rsidRDefault="00E01708" w:rsidP="00AA1548">
            <w:pPr>
              <w:rPr>
                <w:b/>
                <w:bCs/>
              </w:rPr>
            </w:pPr>
            <w:r w:rsidRPr="00E01708">
              <w:rPr>
                <w:b/>
                <w:bCs/>
                <w:color w:val="C00000"/>
              </w:rPr>
              <w:t>Prayer Meeting – 7 p.m.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3B078F3" w14:textId="7133A443" w:rsidR="00AA1548" w:rsidRDefault="00B73316" w:rsidP="009E7192">
            <w:pPr>
              <w:jc w:val="center"/>
            </w:pPr>
            <w:r>
              <w:t xml:space="preserve">Pray for students </w:t>
            </w:r>
            <w:r w:rsidR="009E7192">
              <w:t>as they begin the year</w:t>
            </w:r>
            <w:r>
              <w:t>. Ask God to give them wisdom, godly teachers, and</w:t>
            </w:r>
            <w:r w:rsidR="002442F1">
              <w:t xml:space="preserve"> good friends.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41CC39E" w14:textId="17068D33" w:rsidR="00AA1548" w:rsidRDefault="009E7192" w:rsidP="009E7192">
            <w:pPr>
              <w:jc w:val="center"/>
            </w:pPr>
            <w:r>
              <w:t>Pray for marriages and families to be filled with love, patience, and understanding.</w:t>
            </w:r>
          </w:p>
        </w:tc>
        <w:tc>
          <w:tcPr>
            <w:tcW w:w="712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A598D58" w14:textId="77777777" w:rsidR="00AA1548" w:rsidRPr="009E7192" w:rsidRDefault="009E7192" w:rsidP="009E7192">
            <w:pPr>
              <w:jc w:val="center"/>
              <w:rPr>
                <w:b/>
                <w:bCs/>
                <w:color w:val="644511" w:themeColor="accent2" w:themeShade="80"/>
              </w:rPr>
            </w:pPr>
            <w:r w:rsidRPr="009E7192">
              <w:rPr>
                <w:b/>
                <w:bCs/>
                <w:color w:val="644511" w:themeColor="accent2" w:themeShade="80"/>
              </w:rPr>
              <w:t>Cedar Woods Assisted Living Center</w:t>
            </w:r>
          </w:p>
          <w:p w14:paraId="7E8946DB" w14:textId="02FBF993" w:rsidR="009E7192" w:rsidRPr="009E7192" w:rsidRDefault="009E7192" w:rsidP="009E7192">
            <w:pPr>
              <w:jc w:val="center"/>
            </w:pPr>
            <w:r>
              <w:t>Pray for the residents, staff, and caregivers.</w:t>
            </w:r>
          </w:p>
        </w:tc>
      </w:tr>
      <w:tr w:rsidR="00AA1548" w14:paraId="33D77622" w14:textId="77777777" w:rsidTr="00A74A4C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4F48608" w14:textId="77777777" w:rsidR="00AA1548" w:rsidRDefault="00AA1548" w:rsidP="00AA1548">
            <w:pPr>
              <w:pStyle w:val="Dates"/>
            </w:pPr>
            <w:r>
              <w:t>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C6BB59" w14:textId="77777777" w:rsidR="00AA1548" w:rsidRDefault="00AA1548" w:rsidP="00AA1548">
            <w:pPr>
              <w:pStyle w:val="Dates"/>
            </w:pPr>
            <w:r w:rsidRPr="004A1ACD">
              <w:t>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A0E0207" w14:textId="77777777" w:rsidR="00AA1548" w:rsidRDefault="00AA1548" w:rsidP="00AA1548">
            <w:pPr>
              <w:pStyle w:val="Dates"/>
            </w:pPr>
            <w:r w:rsidRPr="004A1ACD">
              <w:t>8</w:t>
            </w:r>
          </w:p>
        </w:tc>
        <w:tc>
          <w:tcPr>
            <w:tcW w:w="718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707EF7" w14:textId="77777777" w:rsidR="00AA1548" w:rsidRDefault="00AA1548" w:rsidP="00AA1548">
            <w:pPr>
              <w:pStyle w:val="Dates"/>
            </w:pPr>
            <w:r w:rsidRPr="004A1ACD">
              <w:t>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C39AF4" w14:textId="77777777" w:rsidR="00AA1548" w:rsidRDefault="00AA1548" w:rsidP="00AA1548">
            <w:pPr>
              <w:pStyle w:val="Dates"/>
            </w:pPr>
            <w:r w:rsidRPr="004A1ACD">
              <w:t>10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F1C5896" w14:textId="77777777" w:rsidR="00AA1548" w:rsidRDefault="00AA1548" w:rsidP="00AA1548">
            <w:pPr>
              <w:pStyle w:val="Dates"/>
            </w:pPr>
            <w:r w:rsidRPr="004A1ACD">
              <w:t>11</w:t>
            </w:r>
          </w:p>
        </w:tc>
        <w:tc>
          <w:tcPr>
            <w:tcW w:w="712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7F3315" w14:textId="77777777" w:rsidR="00AA1548" w:rsidRDefault="00AA1548" w:rsidP="00AA1548">
            <w:pPr>
              <w:pStyle w:val="Dates"/>
            </w:pPr>
            <w:r w:rsidRPr="004A1ACD">
              <w:t>12</w:t>
            </w:r>
          </w:p>
        </w:tc>
      </w:tr>
      <w:tr w:rsidR="00B73316" w14:paraId="39AF003E" w14:textId="77777777" w:rsidTr="00A74A4C">
        <w:tblPrEx>
          <w:tblLook w:val="04A0" w:firstRow="1" w:lastRow="0" w:firstColumn="1" w:lastColumn="0" w:noHBand="0" w:noVBand="1"/>
        </w:tblPrEx>
        <w:trPr>
          <w:trHeight w:hRule="exact" w:val="1242"/>
          <w:jc w:val="center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DBD775" w14:textId="472CADA3" w:rsidR="00B73316" w:rsidRDefault="009E7192" w:rsidP="009E7192">
            <w:pPr>
              <w:jc w:val="center"/>
            </w:pPr>
            <w:r>
              <w:t>Pray for our Sabbath School teachers and leaders. Ask God to use them to help others grow in their love for Jesus.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17EECA6" w14:textId="580ACA05" w:rsidR="009E7192" w:rsidRDefault="009E7192" w:rsidP="009E7192">
            <w:pPr>
              <w:jc w:val="center"/>
            </w:pPr>
            <w:r w:rsidRPr="009E7192">
              <w:rPr>
                <w:b/>
                <w:bCs/>
                <w:color w:val="644511" w:themeColor="accent2" w:themeShade="80"/>
              </w:rPr>
              <w:t>L</w:t>
            </w:r>
            <w:r>
              <w:rPr>
                <w:b/>
                <w:bCs/>
                <w:color w:val="644511" w:themeColor="accent2" w:themeShade="80"/>
              </w:rPr>
              <w:t>abor Day</w:t>
            </w:r>
            <w:r>
              <w:t xml:space="preserve"> </w:t>
            </w:r>
          </w:p>
          <w:p w14:paraId="6BE58CED" w14:textId="778475BE" w:rsidR="00B73316" w:rsidRDefault="002442F1" w:rsidP="009E7192">
            <w:pPr>
              <w:jc w:val="center"/>
            </w:pPr>
            <w:r>
              <w:t>Pray for workers in our community.</w:t>
            </w:r>
            <w:r w:rsidR="009E7192">
              <w:t xml:space="preserve"> Pray for the Lord’s protection over them and their families.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5C4FD0" w14:textId="37184D30" w:rsidR="00B73316" w:rsidRDefault="009E7192" w:rsidP="009E7192">
            <w:pPr>
              <w:jc w:val="center"/>
            </w:pPr>
            <w:r>
              <w:t>Pray for those who are sick, recovering from surgery, or facing ongoing health challenges.</w:t>
            </w:r>
          </w:p>
        </w:tc>
        <w:tc>
          <w:tcPr>
            <w:tcW w:w="718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C7D63F" w14:textId="499FE53E" w:rsidR="00B73316" w:rsidRDefault="009E7192" w:rsidP="009E7192">
            <w:pPr>
              <w:jc w:val="center"/>
            </w:pPr>
            <w:r>
              <w:t>Pray for our pastor and his family. Ask God to give them joy and encouragement.</w:t>
            </w:r>
          </w:p>
          <w:p w14:paraId="506ED82C" w14:textId="0172ECB5" w:rsidR="00B73316" w:rsidRDefault="00B73316" w:rsidP="00B73316">
            <w:r w:rsidRPr="00E01708">
              <w:rPr>
                <w:b/>
                <w:bCs/>
                <w:color w:val="C00000"/>
              </w:rPr>
              <w:t>Prayer Meeting – 7 p.m.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767E241" w14:textId="4866193A" w:rsidR="00B73316" w:rsidRDefault="009E7192" w:rsidP="009E7192">
            <w:pPr>
              <w:jc w:val="center"/>
            </w:pPr>
            <w:r>
              <w:t>Pray for those who feel hopeless, lonely, or overwhelmed. Ask God to surround them with caring people.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75FC262" w14:textId="13A43DDB" w:rsidR="00B73316" w:rsidRDefault="009E7192" w:rsidP="009E7192">
            <w:pPr>
              <w:jc w:val="center"/>
            </w:pPr>
            <w:r>
              <w:t>Pray for first responders, emergency workers, and their families.</w:t>
            </w:r>
          </w:p>
        </w:tc>
        <w:tc>
          <w:tcPr>
            <w:tcW w:w="712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F7E39E" w14:textId="77777777" w:rsidR="00B73316" w:rsidRDefault="009E7192" w:rsidP="009E7192">
            <w:pPr>
              <w:jc w:val="center"/>
              <w:rPr>
                <w:b/>
                <w:bCs/>
                <w:color w:val="644511" w:themeColor="accent2" w:themeShade="80"/>
              </w:rPr>
            </w:pPr>
            <w:r>
              <w:rPr>
                <w:b/>
                <w:bCs/>
                <w:color w:val="644511" w:themeColor="accent2" w:themeShade="80"/>
              </w:rPr>
              <w:t>Believers Brigade</w:t>
            </w:r>
          </w:p>
          <w:p w14:paraId="2FB12396" w14:textId="72530A15" w:rsidR="009E7192" w:rsidRDefault="009E7192" w:rsidP="009E7192">
            <w:pPr>
              <w:jc w:val="center"/>
            </w:pPr>
            <w:r>
              <w:t>Pray for all the children, teachers, and families. Ask God to bless this ministry.</w:t>
            </w:r>
          </w:p>
        </w:tc>
      </w:tr>
      <w:tr w:rsidR="00B73316" w14:paraId="0C88C2CE" w14:textId="77777777" w:rsidTr="00A74A4C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9A920B2" w14:textId="77777777" w:rsidR="00B73316" w:rsidRDefault="00B73316" w:rsidP="00B73316">
            <w:pPr>
              <w:pStyle w:val="Dates"/>
            </w:pPr>
            <w:r>
              <w:t>13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857FBCB" w14:textId="77777777" w:rsidR="00B73316" w:rsidRDefault="00B73316" w:rsidP="00B73316">
            <w:pPr>
              <w:pStyle w:val="Dates"/>
            </w:pPr>
            <w:r w:rsidRPr="004A1ACD">
              <w:t>14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2637E41" w14:textId="77777777" w:rsidR="00B73316" w:rsidRDefault="00B73316" w:rsidP="00B73316">
            <w:pPr>
              <w:pStyle w:val="Dates"/>
            </w:pPr>
            <w:r w:rsidRPr="004A1ACD">
              <w:t>15</w:t>
            </w:r>
          </w:p>
        </w:tc>
        <w:tc>
          <w:tcPr>
            <w:tcW w:w="718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EF3F7B" w14:textId="77777777" w:rsidR="00B73316" w:rsidRDefault="00B73316" w:rsidP="00B73316">
            <w:pPr>
              <w:pStyle w:val="Dates"/>
            </w:pPr>
            <w:r w:rsidRPr="004A1ACD">
              <w:t>16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E63308B" w14:textId="77777777" w:rsidR="00B73316" w:rsidRDefault="00B73316" w:rsidP="00B73316">
            <w:pPr>
              <w:pStyle w:val="Dates"/>
            </w:pPr>
            <w:r w:rsidRPr="004A1ACD">
              <w:t>17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4A1CAF" w14:textId="77777777" w:rsidR="00B73316" w:rsidRDefault="00B73316" w:rsidP="00B73316">
            <w:pPr>
              <w:pStyle w:val="Dates"/>
            </w:pPr>
            <w:r w:rsidRPr="004A1ACD">
              <w:t>18</w:t>
            </w:r>
          </w:p>
        </w:tc>
        <w:tc>
          <w:tcPr>
            <w:tcW w:w="712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3B5DC1" w14:textId="77777777" w:rsidR="00B73316" w:rsidRDefault="00B73316" w:rsidP="00B73316">
            <w:pPr>
              <w:pStyle w:val="Dates"/>
            </w:pPr>
            <w:r w:rsidRPr="004A1ACD">
              <w:t>19</w:t>
            </w:r>
          </w:p>
        </w:tc>
      </w:tr>
      <w:tr w:rsidR="00B73316" w14:paraId="53838D63" w14:textId="77777777" w:rsidTr="00A74A4C">
        <w:tblPrEx>
          <w:tblLook w:val="04A0" w:firstRow="1" w:lastRow="0" w:firstColumn="1" w:lastColumn="0" w:noHBand="0" w:noVBand="1"/>
        </w:tblPrEx>
        <w:trPr>
          <w:trHeight w:hRule="exact" w:val="1233"/>
          <w:jc w:val="center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53BC421" w14:textId="4F4CB145" w:rsidR="00B73316" w:rsidRDefault="009E7192" w:rsidP="009E7192">
            <w:pPr>
              <w:jc w:val="center"/>
              <w:rPr>
                <w:b/>
                <w:bCs/>
                <w:color w:val="644511" w:themeColor="accent2" w:themeShade="80"/>
              </w:rPr>
            </w:pPr>
            <w:r>
              <w:rPr>
                <w:b/>
                <w:bCs/>
                <w:color w:val="644511" w:themeColor="accent2" w:themeShade="80"/>
              </w:rPr>
              <w:t>Grandparents Day</w:t>
            </w:r>
          </w:p>
          <w:p w14:paraId="75A61EE4" w14:textId="4BF40E06" w:rsidR="009E7192" w:rsidRDefault="009E7192" w:rsidP="009E7192">
            <w:pPr>
              <w:jc w:val="center"/>
            </w:pPr>
            <w:r>
              <w:t>Call or visit a grandparent or older adult and pray with them today.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70B51CC" w14:textId="77777777" w:rsidR="00B73316" w:rsidRPr="00A74A4C" w:rsidRDefault="009E7192" w:rsidP="009E7192">
            <w:pPr>
              <w:jc w:val="center"/>
              <w:rPr>
                <w:b/>
                <w:bCs/>
                <w:color w:val="644511" w:themeColor="accent2" w:themeShade="80"/>
              </w:rPr>
            </w:pPr>
            <w:r w:rsidRPr="00A74A4C">
              <w:rPr>
                <w:b/>
                <w:bCs/>
                <w:color w:val="644511" w:themeColor="accent2" w:themeShade="80"/>
              </w:rPr>
              <w:t>Farmer’s Market</w:t>
            </w:r>
          </w:p>
          <w:p w14:paraId="00FC0AAA" w14:textId="769367BD" w:rsidR="009E7192" w:rsidRPr="009E7192" w:rsidRDefault="009E7192" w:rsidP="009E7192">
            <w:pPr>
              <w:jc w:val="center"/>
            </w:pPr>
            <w:r>
              <w:t>Pray for opportunities to connect with our community and show the love of Jesus.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31DCB8" w14:textId="1294FB3D" w:rsidR="00B73316" w:rsidRDefault="009E7192" w:rsidP="009E7192">
            <w:pPr>
              <w:jc w:val="center"/>
            </w:pPr>
            <w:r>
              <w:t>Pray for missionaries and ministries sharing Jesus around the world.</w:t>
            </w:r>
          </w:p>
        </w:tc>
        <w:tc>
          <w:tcPr>
            <w:tcW w:w="718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2DFE11C" w14:textId="4C7944CA" w:rsidR="00B73316" w:rsidRDefault="00B73316" w:rsidP="009E7192">
            <w:pPr>
              <w:jc w:val="center"/>
            </w:pPr>
            <w:r>
              <w:t xml:space="preserve">Pray for </w:t>
            </w:r>
            <w:r w:rsidR="00A74A4C">
              <w:t>church members and burdens they are carrying.</w:t>
            </w:r>
          </w:p>
          <w:p w14:paraId="73ED6B30" w14:textId="61CBA904" w:rsidR="00B73316" w:rsidRDefault="00B73316" w:rsidP="00B73316">
            <w:r w:rsidRPr="00E01708">
              <w:rPr>
                <w:b/>
                <w:bCs/>
                <w:color w:val="C00000"/>
              </w:rPr>
              <w:t>Prayer Meeting – 7 p.m.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6360EC3" w14:textId="50F1057F" w:rsidR="00B73316" w:rsidRDefault="00A74A4C" w:rsidP="00A74A4C">
            <w:pPr>
              <w:jc w:val="center"/>
            </w:pPr>
            <w:r>
              <w:t>Pray for our neighbors. Ask God to show you one neighbor to reach out to this week.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5C0F51" w14:textId="77777777" w:rsidR="00B73316" w:rsidRDefault="00A74A4C" w:rsidP="00A74A4C">
            <w:pPr>
              <w:jc w:val="center"/>
              <w:rPr>
                <w:b/>
                <w:bCs/>
                <w:color w:val="644511" w:themeColor="accent2" w:themeShade="80"/>
              </w:rPr>
            </w:pPr>
            <w:r>
              <w:rPr>
                <w:b/>
                <w:bCs/>
                <w:color w:val="644511" w:themeColor="accent2" w:themeShade="80"/>
              </w:rPr>
              <w:t>Vespers</w:t>
            </w:r>
          </w:p>
          <w:p w14:paraId="12E158A3" w14:textId="6428FAA4" w:rsidR="00A74A4C" w:rsidRDefault="00A74A4C" w:rsidP="00A74A4C">
            <w:pPr>
              <w:jc w:val="center"/>
            </w:pPr>
            <w:r>
              <w:t>Pray for an outpouring of the Holy Spirit on our church members.</w:t>
            </w:r>
          </w:p>
        </w:tc>
        <w:tc>
          <w:tcPr>
            <w:tcW w:w="712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5D1549B" w14:textId="62C9685F" w:rsidR="00B73316" w:rsidRDefault="00966FA6" w:rsidP="00A74A4C">
            <w:pPr>
              <w:jc w:val="center"/>
              <w:rPr>
                <w:b/>
                <w:bCs/>
                <w:color w:val="644511" w:themeColor="accent2" w:themeShade="80"/>
              </w:rPr>
            </w:pPr>
            <w:r>
              <w:rPr>
                <w:b/>
                <w:bCs/>
                <w:color w:val="644511" w:themeColor="accent2" w:themeShade="80"/>
              </w:rPr>
              <w:t>Church Hike &amp; Bike</w:t>
            </w:r>
          </w:p>
          <w:p w14:paraId="6A121A30" w14:textId="397AFE5F" w:rsidR="00A74A4C" w:rsidRDefault="00A74A4C" w:rsidP="00A74A4C">
            <w:pPr>
              <w:jc w:val="center"/>
            </w:pPr>
            <w:r>
              <w:t>Pray for the health of our church members. Ask the Lord to help us make good decisions each day.</w:t>
            </w:r>
          </w:p>
        </w:tc>
      </w:tr>
      <w:tr w:rsidR="00B73316" w14:paraId="08C54BFC" w14:textId="77777777" w:rsidTr="00A74A4C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D3E2A8" w14:textId="77777777" w:rsidR="00B73316" w:rsidRDefault="00B73316" w:rsidP="00B73316">
            <w:pPr>
              <w:pStyle w:val="Dates"/>
            </w:pPr>
            <w:r>
              <w:t>20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3AB431C" w14:textId="77777777" w:rsidR="00B73316" w:rsidRDefault="00B73316" w:rsidP="00B73316">
            <w:pPr>
              <w:pStyle w:val="Dates"/>
            </w:pPr>
            <w:r w:rsidRPr="004A1ACD">
              <w:t>21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C3A8196" w14:textId="77777777" w:rsidR="00B73316" w:rsidRDefault="00B73316" w:rsidP="00B73316">
            <w:pPr>
              <w:pStyle w:val="Dates"/>
            </w:pPr>
            <w:r w:rsidRPr="004A1ACD">
              <w:t>22</w:t>
            </w:r>
          </w:p>
        </w:tc>
        <w:tc>
          <w:tcPr>
            <w:tcW w:w="718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B8A0712" w14:textId="77777777" w:rsidR="00B73316" w:rsidRDefault="00B73316" w:rsidP="00B73316">
            <w:pPr>
              <w:pStyle w:val="Dates"/>
            </w:pPr>
            <w:r w:rsidRPr="004A1ACD">
              <w:t>23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93E247E" w14:textId="77777777" w:rsidR="00B73316" w:rsidRDefault="00B73316" w:rsidP="00B73316">
            <w:pPr>
              <w:pStyle w:val="Dates"/>
            </w:pPr>
            <w:r w:rsidRPr="004A1ACD">
              <w:t>24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00ABF48" w14:textId="77777777" w:rsidR="00B73316" w:rsidRDefault="00B73316" w:rsidP="00B73316">
            <w:pPr>
              <w:pStyle w:val="Dates"/>
            </w:pPr>
            <w:r w:rsidRPr="004A1ACD">
              <w:t>25</w:t>
            </w:r>
          </w:p>
        </w:tc>
        <w:tc>
          <w:tcPr>
            <w:tcW w:w="712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758E7E6" w14:textId="77777777" w:rsidR="00B73316" w:rsidRDefault="00B73316" w:rsidP="00B73316">
            <w:pPr>
              <w:pStyle w:val="Dates"/>
            </w:pPr>
            <w:r w:rsidRPr="004A1ACD">
              <w:t>26</w:t>
            </w:r>
          </w:p>
        </w:tc>
      </w:tr>
      <w:tr w:rsidR="00B73316" w14:paraId="62A2ADE4" w14:textId="77777777" w:rsidTr="00A74A4C">
        <w:tblPrEx>
          <w:tblLook w:val="04A0" w:firstRow="1" w:lastRow="0" w:firstColumn="1" w:lastColumn="0" w:noHBand="0" w:noVBand="1"/>
        </w:tblPrEx>
        <w:trPr>
          <w:trHeight w:hRule="exact" w:val="1251"/>
          <w:jc w:val="center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400A577" w14:textId="4299FE37" w:rsidR="00B73316" w:rsidRDefault="00A74A4C" w:rsidP="00A74A4C">
            <w:pPr>
              <w:jc w:val="center"/>
            </w:pPr>
            <w:r>
              <w:t>Pray for our nation. Ask God to bless our leaders and guide them with wisdom.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68D182" w14:textId="77777777" w:rsidR="00B73316" w:rsidRDefault="00A74A4C" w:rsidP="00A74A4C">
            <w:pPr>
              <w:jc w:val="center"/>
              <w:rPr>
                <w:b/>
                <w:bCs/>
                <w:color w:val="644511" w:themeColor="accent2" w:themeShade="80"/>
              </w:rPr>
            </w:pPr>
            <w:r w:rsidRPr="00A74A4C">
              <w:rPr>
                <w:b/>
                <w:bCs/>
                <w:color w:val="644511" w:themeColor="accent2" w:themeShade="80"/>
              </w:rPr>
              <w:t>Church Board</w:t>
            </w:r>
          </w:p>
          <w:p w14:paraId="77D8926E" w14:textId="6D3710FF" w:rsidR="00A74A4C" w:rsidRPr="00A74A4C" w:rsidRDefault="00A74A4C" w:rsidP="00A74A4C">
            <w:pPr>
              <w:jc w:val="center"/>
              <w:rPr>
                <w:b/>
                <w:bCs/>
                <w:color w:val="644511" w:themeColor="accent2" w:themeShade="80"/>
              </w:rPr>
            </w:pPr>
            <w:r w:rsidRPr="00A74A4C">
              <w:t>Pray for the church board as they meet to make plans for ministry.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FE7FC30" w14:textId="77777777" w:rsidR="00B73316" w:rsidRDefault="00A74A4C" w:rsidP="00A74A4C">
            <w:pPr>
              <w:jc w:val="center"/>
              <w:rPr>
                <w:b/>
                <w:bCs/>
                <w:color w:val="644511" w:themeColor="accent2" w:themeShade="80"/>
              </w:rPr>
            </w:pPr>
            <w:r>
              <w:rPr>
                <w:b/>
                <w:bCs/>
                <w:color w:val="644511" w:themeColor="accent2" w:themeShade="80"/>
              </w:rPr>
              <w:t>First Day of Fall</w:t>
            </w:r>
          </w:p>
          <w:p w14:paraId="4A767BBF" w14:textId="2CA5272F" w:rsidR="00A74A4C" w:rsidRPr="00A74A4C" w:rsidRDefault="00A74A4C" w:rsidP="00A74A4C">
            <w:pPr>
              <w:jc w:val="center"/>
            </w:pPr>
            <w:r>
              <w:t>Thank the Lord for the changing seasons and the beauty of His creation.</w:t>
            </w:r>
          </w:p>
        </w:tc>
        <w:tc>
          <w:tcPr>
            <w:tcW w:w="718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CF798B1" w14:textId="548CC453" w:rsidR="00B73316" w:rsidRDefault="00A74A4C" w:rsidP="00A74A4C">
            <w:pPr>
              <w:jc w:val="center"/>
            </w:pPr>
            <w:r>
              <w:t>Pray for our teens and youth. Ask God to help them navigate important decisions.</w:t>
            </w:r>
          </w:p>
          <w:p w14:paraId="3E763CE8" w14:textId="31A98A0E" w:rsidR="00B73316" w:rsidRDefault="00B73316" w:rsidP="00B73316">
            <w:r w:rsidRPr="00E01708">
              <w:rPr>
                <w:b/>
                <w:bCs/>
                <w:color w:val="C00000"/>
              </w:rPr>
              <w:t>Prayer Meeting – 7 p.m.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90B670C" w14:textId="41581B30" w:rsidR="00B73316" w:rsidRDefault="00A74A4C" w:rsidP="00A74A4C">
            <w:pPr>
              <w:jc w:val="center"/>
            </w:pPr>
            <w:r>
              <w:t>Pray for people who are grieving the loss of someone they love.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57D1E3D" w14:textId="745FEDD0" w:rsidR="00B73316" w:rsidRDefault="00A74A4C" w:rsidP="00A74A4C">
            <w:pPr>
              <w:jc w:val="center"/>
            </w:pPr>
            <w:r>
              <w:t>Pray for opportunities to share Jesus in everyday conversations and acts of kindness.</w:t>
            </w:r>
          </w:p>
        </w:tc>
        <w:tc>
          <w:tcPr>
            <w:tcW w:w="712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FDCCB2" w14:textId="4C7F8653" w:rsidR="00B73316" w:rsidRDefault="00A74A4C" w:rsidP="00A74A4C">
            <w:pPr>
              <w:jc w:val="center"/>
            </w:pPr>
            <w:r>
              <w:t xml:space="preserve">Pray for our church </w:t>
            </w:r>
            <w:r w:rsidR="00490841">
              <w:t>elders, deacons, and deaconesses.</w:t>
            </w:r>
          </w:p>
        </w:tc>
      </w:tr>
      <w:tr w:rsidR="00B73316" w14:paraId="447140D3" w14:textId="77777777" w:rsidTr="00A74A4C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5F5ECE1" w14:textId="77777777" w:rsidR="00B73316" w:rsidRDefault="00B73316" w:rsidP="00B73316">
            <w:pPr>
              <w:pStyle w:val="Dates"/>
            </w:pPr>
            <w:r>
              <w:t>27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68D408B" w14:textId="77777777" w:rsidR="00B73316" w:rsidRDefault="00B73316" w:rsidP="00B73316">
            <w:pPr>
              <w:pStyle w:val="Dates"/>
            </w:pPr>
            <w:r w:rsidRPr="004A1ACD">
              <w:t>28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3F1CEF1" w14:textId="77777777" w:rsidR="00B73316" w:rsidRDefault="00B73316" w:rsidP="00B73316">
            <w:pPr>
              <w:pStyle w:val="Dates"/>
            </w:pPr>
            <w:r w:rsidRPr="004A1ACD">
              <w:t>29</w:t>
            </w:r>
          </w:p>
        </w:tc>
        <w:tc>
          <w:tcPr>
            <w:tcW w:w="718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E9CC11A" w14:textId="77777777" w:rsidR="00B73316" w:rsidRDefault="00B73316" w:rsidP="00B73316">
            <w:pPr>
              <w:pStyle w:val="Dates"/>
            </w:pPr>
            <w:r w:rsidRPr="004A1ACD">
              <w:t>30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EA8DC35" w14:textId="77777777" w:rsidR="00B73316" w:rsidRDefault="00B73316" w:rsidP="00B73316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14CE52" w14:textId="77777777" w:rsidR="00B73316" w:rsidRDefault="00B73316" w:rsidP="00B73316">
            <w:pPr>
              <w:pStyle w:val="Dates"/>
            </w:pPr>
          </w:p>
        </w:tc>
        <w:tc>
          <w:tcPr>
            <w:tcW w:w="712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3BFD4D" w14:textId="77777777" w:rsidR="00B73316" w:rsidRDefault="00B73316" w:rsidP="00B73316">
            <w:pPr>
              <w:pStyle w:val="Dates"/>
            </w:pPr>
          </w:p>
        </w:tc>
      </w:tr>
      <w:tr w:rsidR="00B73316" w14:paraId="18E8C75E" w14:textId="77777777" w:rsidTr="00A74A4C">
        <w:tblPrEx>
          <w:tblLook w:val="04A0" w:firstRow="1" w:lastRow="0" w:firstColumn="1" w:lastColumn="0" w:noHBand="0" w:noVBand="1"/>
        </w:tblPrEx>
        <w:trPr>
          <w:trHeight w:hRule="exact" w:val="1332"/>
          <w:jc w:val="center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7D0ADED" w14:textId="7C69A0B2" w:rsidR="00B73316" w:rsidRDefault="00490841" w:rsidP="00490841">
            <w:pPr>
              <w:jc w:val="center"/>
            </w:pPr>
            <w:r>
              <w:t>Pray for people who have stopped attending church. Ask God to touch their hearts and show us how to reach them.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7A02E43" w14:textId="77777777" w:rsidR="00A74A4C" w:rsidRPr="00A74A4C" w:rsidRDefault="00A74A4C" w:rsidP="00A74A4C">
            <w:pPr>
              <w:jc w:val="center"/>
              <w:rPr>
                <w:b/>
                <w:bCs/>
                <w:color w:val="644511" w:themeColor="accent2" w:themeShade="80"/>
              </w:rPr>
            </w:pPr>
            <w:r w:rsidRPr="00A74A4C">
              <w:rPr>
                <w:b/>
                <w:bCs/>
                <w:color w:val="644511" w:themeColor="accent2" w:themeShade="80"/>
              </w:rPr>
              <w:t>Farmer’s Market</w:t>
            </w:r>
          </w:p>
          <w:p w14:paraId="2BAD3DAF" w14:textId="071BBF7F" w:rsidR="00B73316" w:rsidRDefault="00A74A4C" w:rsidP="00490841">
            <w:pPr>
              <w:jc w:val="center"/>
            </w:pPr>
            <w:r>
              <w:t>Pray for opportunities to connect with our community and show the love of Jesus.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0241B39" w14:textId="655C9567" w:rsidR="00B73316" w:rsidRDefault="00490841" w:rsidP="00490841">
            <w:pPr>
              <w:jc w:val="center"/>
            </w:pPr>
            <w:r>
              <w:t>Pray for the elderly and homebound. Ask God to give them companionship and encouragement.</w:t>
            </w:r>
          </w:p>
        </w:tc>
        <w:tc>
          <w:tcPr>
            <w:tcW w:w="718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BAB7DC6" w14:textId="3E7B0F45" w:rsidR="00B73316" w:rsidRDefault="009E7A36" w:rsidP="00490841">
            <w:pPr>
              <w:jc w:val="center"/>
            </w:pPr>
            <w:r>
              <w:t>Pray for the safety of our church building and property. Thank God for His continued protection.</w:t>
            </w:r>
          </w:p>
          <w:p w14:paraId="74351978" w14:textId="3D04E33B" w:rsidR="00B73316" w:rsidRDefault="00B73316" w:rsidP="00B73316">
            <w:r w:rsidRPr="00E01708">
              <w:rPr>
                <w:b/>
                <w:bCs/>
                <w:color w:val="C00000"/>
              </w:rPr>
              <w:t>Prayer Meeting – 7 p.m.</w:t>
            </w:r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41F008A" w14:textId="77777777" w:rsidR="00B73316" w:rsidRDefault="00B73316" w:rsidP="00B73316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4646FFF" w14:textId="77777777" w:rsidR="00B73316" w:rsidRDefault="00B73316" w:rsidP="00B73316"/>
        </w:tc>
        <w:tc>
          <w:tcPr>
            <w:tcW w:w="712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295684" w14:textId="77777777" w:rsidR="00B73316" w:rsidRDefault="00B73316" w:rsidP="00B73316"/>
        </w:tc>
      </w:tr>
      <w:tr w:rsidR="00B73316" w14:paraId="719928FF" w14:textId="77777777" w:rsidTr="00A74A4C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352A94" w14:textId="77777777" w:rsidR="00B73316" w:rsidRDefault="00B73316" w:rsidP="00B73316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3AF49E7" w14:textId="77777777" w:rsidR="00B73316" w:rsidRDefault="00B73316" w:rsidP="00B73316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6B31078" w14:textId="77777777" w:rsidR="00B73316" w:rsidRDefault="00B73316" w:rsidP="00B73316">
            <w:pPr>
              <w:pStyle w:val="Dates"/>
            </w:pPr>
          </w:p>
        </w:tc>
        <w:tc>
          <w:tcPr>
            <w:tcW w:w="718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E8B6E23" w14:textId="77777777" w:rsidR="00B73316" w:rsidRDefault="00B73316" w:rsidP="00B73316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60D0470" w14:textId="77777777" w:rsidR="00B73316" w:rsidRDefault="00B73316" w:rsidP="00B73316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7020B8" w14:textId="77777777" w:rsidR="00B73316" w:rsidRDefault="00B73316" w:rsidP="00B73316">
            <w:pPr>
              <w:pStyle w:val="Dates"/>
            </w:pPr>
          </w:p>
        </w:tc>
        <w:tc>
          <w:tcPr>
            <w:tcW w:w="712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4A3F921" w14:textId="77777777" w:rsidR="00B73316" w:rsidRDefault="00B73316" w:rsidP="00B73316">
            <w:pPr>
              <w:pStyle w:val="Dates"/>
            </w:pPr>
          </w:p>
        </w:tc>
      </w:tr>
    </w:tbl>
    <w:p w14:paraId="48920622" w14:textId="77777777" w:rsidR="00D435C2" w:rsidRDefault="00D435C2" w:rsidP="00D435C2">
      <w:pPr>
        <w:sectPr w:rsidR="00D435C2" w:rsidSect="002A591F">
          <w:pgSz w:w="15840" w:h="12240" w:orient="landscape"/>
          <w:pgMar w:top="720" w:right="720" w:bottom="288" w:left="720" w:header="720" w:footer="720" w:gutter="0"/>
          <w:cols w:space="720"/>
          <w:docGrid w:linePitch="360"/>
        </w:sectPr>
      </w:pPr>
    </w:p>
    <w:p w14:paraId="25022789" w14:textId="77777777" w:rsidR="00D435C2" w:rsidRDefault="00D435C2" w:rsidP="00D435C2"/>
    <w:tbl>
      <w:tblPr>
        <w:tblW w:w="5005" w:type="pct"/>
        <w:tblLook w:val="0600" w:firstRow="0" w:lastRow="0" w:firstColumn="0" w:lastColumn="0" w:noHBand="1" w:noVBand="1"/>
        <w:tblCaption w:val="Layout table"/>
      </w:tblPr>
      <w:tblGrid>
        <w:gridCol w:w="2059"/>
        <w:gridCol w:w="2058"/>
        <w:gridCol w:w="2058"/>
        <w:gridCol w:w="1026"/>
        <w:gridCol w:w="1032"/>
        <w:gridCol w:w="2058"/>
        <w:gridCol w:w="2058"/>
        <w:gridCol w:w="2053"/>
        <w:gridCol w:w="12"/>
      </w:tblGrid>
      <w:tr w:rsidR="00800901" w14:paraId="4FF7D86D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5EB37CCC" w14:textId="77777777" w:rsidR="00800901" w:rsidRDefault="00800901" w:rsidP="00943931">
            <w:pPr>
              <w:pStyle w:val="Month"/>
            </w:pPr>
            <w:r>
              <w:t>October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26C789A2" w14:textId="77777777" w:rsidR="00800901" w:rsidRDefault="00800901" w:rsidP="00943931"/>
        </w:tc>
      </w:tr>
      <w:tr w:rsidR="00800901" w14:paraId="66968C2A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7236BFDC" w14:textId="77777777" w:rsidR="00800901" w:rsidRDefault="00800901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396B5B33" w14:textId="77777777" w:rsidR="00800901" w:rsidRDefault="00AA1548" w:rsidP="00943931">
            <w:pPr>
              <w:pStyle w:val="Year"/>
            </w:pPr>
            <w:r>
              <w:t>2026</w:t>
            </w:r>
          </w:p>
        </w:tc>
      </w:tr>
      <w:tr w:rsidR="00800901" w:rsidRPr="003F1620" w14:paraId="2D446B31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388C22E4" w14:textId="77777777" w:rsidR="00800901" w:rsidRPr="003F1620" w:rsidRDefault="00800901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7323536D" w14:textId="77777777" w:rsidR="00800901" w:rsidRPr="003F1620" w:rsidRDefault="00800901" w:rsidP="00943931"/>
        </w:tc>
      </w:tr>
      <w:tr w:rsidR="00800901" w14:paraId="086E06AE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34D11489" w14:textId="77777777" w:rsidR="00800901" w:rsidRDefault="00000000" w:rsidP="00943931">
            <w:pPr>
              <w:pStyle w:val="Days"/>
            </w:pPr>
            <w:sdt>
              <w:sdtPr>
                <w:id w:val="1276678431"/>
                <w:placeholder>
                  <w:docPart w:val="AFE6F38733A6439FACEB33403121020C"/>
                </w:placeholder>
                <w:temporary/>
                <w:showingPlcHdr/>
                <w15:appearance w15:val="hidden"/>
              </w:sdtPr>
              <w:sdtContent>
                <w:r w:rsidR="00800901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540DAE86" w14:textId="77777777" w:rsidR="00800901" w:rsidRDefault="00000000" w:rsidP="00943931">
            <w:pPr>
              <w:pStyle w:val="Days"/>
            </w:pPr>
            <w:sdt>
              <w:sdtPr>
                <w:id w:val="-1114128117"/>
                <w:placeholder>
                  <w:docPart w:val="8774BEFDED1443CD93E5ABB294F55BDC"/>
                </w:placeholder>
                <w:temporary/>
                <w:showingPlcHdr/>
                <w15:appearance w15:val="hidden"/>
              </w:sdtPr>
              <w:sdtContent>
                <w:r w:rsidR="00800901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BED33F5" w14:textId="77777777" w:rsidR="00800901" w:rsidRDefault="00000000" w:rsidP="00943931">
            <w:pPr>
              <w:pStyle w:val="Days"/>
            </w:pPr>
            <w:sdt>
              <w:sdtPr>
                <w:id w:val="775678939"/>
                <w:placeholder>
                  <w:docPart w:val="021058601F5C4572A04338FAF952367F"/>
                </w:placeholder>
                <w:temporary/>
                <w:showingPlcHdr/>
                <w15:appearance w15:val="hidden"/>
              </w:sdtPr>
              <w:sdtContent>
                <w:r w:rsidR="00800901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45EEF959" w14:textId="77777777" w:rsidR="00800901" w:rsidRDefault="00000000" w:rsidP="00943931">
            <w:pPr>
              <w:pStyle w:val="Days"/>
            </w:pPr>
            <w:sdt>
              <w:sdtPr>
                <w:id w:val="-1656672661"/>
                <w:placeholder>
                  <w:docPart w:val="826B033517074502A65C6344F619E47A"/>
                </w:placeholder>
                <w:temporary/>
                <w:showingPlcHdr/>
                <w15:appearance w15:val="hidden"/>
              </w:sdtPr>
              <w:sdtContent>
                <w:r w:rsidR="00800901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BE09FC6" w14:textId="77777777" w:rsidR="00800901" w:rsidRDefault="00000000" w:rsidP="00943931">
            <w:pPr>
              <w:pStyle w:val="Days"/>
            </w:pPr>
            <w:sdt>
              <w:sdtPr>
                <w:id w:val="445428997"/>
                <w:placeholder>
                  <w:docPart w:val="34CC8E9838D34A81BE87C4A7F4196B4F"/>
                </w:placeholder>
                <w:temporary/>
                <w:showingPlcHdr/>
                <w15:appearance w15:val="hidden"/>
              </w:sdtPr>
              <w:sdtContent>
                <w:r w:rsidR="00800901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35E63F7" w14:textId="77777777" w:rsidR="00800901" w:rsidRDefault="00000000" w:rsidP="00943931">
            <w:pPr>
              <w:pStyle w:val="Days"/>
            </w:pPr>
            <w:sdt>
              <w:sdtPr>
                <w:id w:val="-702095069"/>
                <w:placeholder>
                  <w:docPart w:val="992B407C02FA46F388B965078129244F"/>
                </w:placeholder>
                <w:temporary/>
                <w:showingPlcHdr/>
                <w15:appearance w15:val="hidden"/>
              </w:sdtPr>
              <w:sdtContent>
                <w:r w:rsidR="00800901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072DF072" w14:textId="77777777" w:rsidR="00800901" w:rsidRDefault="00000000" w:rsidP="00943931">
            <w:pPr>
              <w:pStyle w:val="Days"/>
            </w:pPr>
            <w:sdt>
              <w:sdtPr>
                <w:id w:val="1787152704"/>
                <w:placeholder>
                  <w:docPart w:val="EC0A9A0441AA475AB8F3DD875E6EE51D"/>
                </w:placeholder>
                <w:temporary/>
                <w:showingPlcHdr/>
                <w15:appearance w15:val="hidden"/>
              </w:sdtPr>
              <w:sdtContent>
                <w:r w:rsidR="00800901">
                  <w:t>Saturday</w:t>
                </w:r>
              </w:sdtContent>
            </w:sdt>
          </w:p>
        </w:tc>
      </w:tr>
      <w:tr w:rsidR="00AA1548" w14:paraId="1792AD09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002FCB5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DA567C6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8ADD5E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35B168E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7D3F03" w14:textId="77777777" w:rsidR="00AA1548" w:rsidRDefault="00AA1548" w:rsidP="00AA1548">
            <w:pPr>
              <w:pStyle w:val="Dates"/>
            </w:pPr>
            <w:r w:rsidRPr="00552F23">
              <w:t>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7E703DF" w14:textId="77777777" w:rsidR="00AA1548" w:rsidRDefault="00AA1548" w:rsidP="00AA1548">
            <w:pPr>
              <w:pStyle w:val="Dates"/>
            </w:pPr>
            <w:r w:rsidRPr="00552F23">
              <w:t>2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8C5B2E" w14:textId="77777777" w:rsidR="00AA1548" w:rsidRDefault="00AA1548" w:rsidP="00AA1548">
            <w:pPr>
              <w:pStyle w:val="Dates"/>
            </w:pPr>
            <w:r w:rsidRPr="00552F23">
              <w:t>3</w:t>
            </w:r>
          </w:p>
        </w:tc>
      </w:tr>
      <w:tr w:rsidR="00AA1548" w14:paraId="29535128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104E405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3AC850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C786F6D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3579B8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2F6C93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90F7ED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4840F80" w14:textId="77777777" w:rsidR="00AA1548" w:rsidRDefault="00AA1548" w:rsidP="00AA1548"/>
        </w:tc>
      </w:tr>
      <w:tr w:rsidR="00AA1548" w14:paraId="425AE3C6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5D3316" w14:textId="77777777" w:rsidR="00AA1548" w:rsidRDefault="00AA1548" w:rsidP="00AA1548">
            <w:pPr>
              <w:pStyle w:val="Dates"/>
            </w:pPr>
            <w:r>
              <w:t>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E7DBEBE" w14:textId="77777777" w:rsidR="00AA1548" w:rsidRDefault="00AA1548" w:rsidP="00AA1548">
            <w:pPr>
              <w:pStyle w:val="Dates"/>
            </w:pPr>
            <w:r w:rsidRPr="00552F23">
              <w:t>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90B3A4A" w14:textId="77777777" w:rsidR="00AA1548" w:rsidRDefault="00AA1548" w:rsidP="00AA1548">
            <w:pPr>
              <w:pStyle w:val="Dates"/>
            </w:pPr>
            <w:r w:rsidRPr="00552F23">
              <w:t>6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EC81CB9" w14:textId="77777777" w:rsidR="00AA1548" w:rsidRDefault="00AA1548" w:rsidP="00AA1548">
            <w:pPr>
              <w:pStyle w:val="Dates"/>
            </w:pPr>
            <w:r w:rsidRPr="00552F23">
              <w:t>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02B800" w14:textId="77777777" w:rsidR="00AA1548" w:rsidRDefault="00AA1548" w:rsidP="00AA1548">
            <w:pPr>
              <w:pStyle w:val="Dates"/>
            </w:pPr>
            <w:r w:rsidRPr="00552F23">
              <w:t>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959CD30" w14:textId="77777777" w:rsidR="00AA1548" w:rsidRDefault="00AA1548" w:rsidP="00AA1548">
            <w:pPr>
              <w:pStyle w:val="Dates"/>
            </w:pPr>
            <w:r w:rsidRPr="00552F23">
              <w:t>9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5218794" w14:textId="77777777" w:rsidR="00AA1548" w:rsidRDefault="00AA1548" w:rsidP="00AA1548">
            <w:pPr>
              <w:pStyle w:val="Dates"/>
            </w:pPr>
            <w:r w:rsidRPr="00552F23">
              <w:t>10</w:t>
            </w:r>
          </w:p>
        </w:tc>
      </w:tr>
      <w:tr w:rsidR="00AA1548" w14:paraId="31638206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3E106CF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ACF11E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EEE1E6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5D0E9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C06A9F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6B3A8EC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5643C20" w14:textId="77777777" w:rsidR="00AA1548" w:rsidRDefault="00AA1548" w:rsidP="00AA1548"/>
        </w:tc>
      </w:tr>
      <w:tr w:rsidR="00AA1548" w14:paraId="48E8A953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17FF752" w14:textId="77777777" w:rsidR="00AA1548" w:rsidRDefault="00AA1548" w:rsidP="00AA1548">
            <w:pPr>
              <w:pStyle w:val="Dates"/>
            </w:pPr>
            <w:r>
              <w:t>11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3FE825" w14:textId="77777777" w:rsidR="00AA1548" w:rsidRDefault="00AA1548" w:rsidP="00AA1548">
            <w:pPr>
              <w:pStyle w:val="Dates"/>
            </w:pPr>
            <w:r w:rsidRPr="00552F23">
              <w:t>12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FB9A7BC" w14:textId="77777777" w:rsidR="00AA1548" w:rsidRDefault="00AA1548" w:rsidP="00AA1548">
            <w:pPr>
              <w:pStyle w:val="Dates"/>
            </w:pPr>
            <w:r w:rsidRPr="00552F23">
              <w:t>13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64BE66" w14:textId="77777777" w:rsidR="00AA1548" w:rsidRDefault="00AA1548" w:rsidP="00AA1548">
            <w:pPr>
              <w:pStyle w:val="Dates"/>
            </w:pPr>
            <w:r w:rsidRPr="00552F23">
              <w:t>14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3E9267E" w14:textId="77777777" w:rsidR="00AA1548" w:rsidRDefault="00AA1548" w:rsidP="00AA1548">
            <w:pPr>
              <w:pStyle w:val="Dates"/>
            </w:pPr>
            <w:r w:rsidRPr="00552F23">
              <w:t>15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76AF00" w14:textId="77777777" w:rsidR="00AA1548" w:rsidRDefault="00AA1548" w:rsidP="00AA1548">
            <w:pPr>
              <w:pStyle w:val="Dates"/>
            </w:pPr>
            <w:r w:rsidRPr="00552F23">
              <w:t>16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E247D53" w14:textId="77777777" w:rsidR="00AA1548" w:rsidRDefault="00AA1548" w:rsidP="00AA1548">
            <w:pPr>
              <w:pStyle w:val="Dates"/>
            </w:pPr>
            <w:r w:rsidRPr="00552F23">
              <w:t>17</w:t>
            </w:r>
          </w:p>
        </w:tc>
      </w:tr>
      <w:tr w:rsidR="00AA1548" w14:paraId="54E7DA3F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0B4BCA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0B5406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74C067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E061B7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587B3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7C0F20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E5D1B28" w14:textId="77777777" w:rsidR="00AA1548" w:rsidRDefault="00AA1548" w:rsidP="00AA1548"/>
        </w:tc>
      </w:tr>
      <w:tr w:rsidR="00AA1548" w14:paraId="2E7F09BE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AC8185" w14:textId="77777777" w:rsidR="00AA1548" w:rsidRDefault="00AA1548" w:rsidP="00AA1548">
            <w:pPr>
              <w:pStyle w:val="Dates"/>
            </w:pPr>
            <w:r>
              <w:t>18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F1B4F7" w14:textId="77777777" w:rsidR="00AA1548" w:rsidRDefault="00AA1548" w:rsidP="00AA1548">
            <w:pPr>
              <w:pStyle w:val="Dates"/>
            </w:pPr>
            <w:r w:rsidRPr="00552F23">
              <w:t>19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B845E9" w14:textId="77777777" w:rsidR="00AA1548" w:rsidRDefault="00AA1548" w:rsidP="00AA1548">
            <w:pPr>
              <w:pStyle w:val="Dates"/>
            </w:pPr>
            <w:r w:rsidRPr="00552F23">
              <w:t>20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5F0836" w14:textId="77777777" w:rsidR="00AA1548" w:rsidRDefault="00AA1548" w:rsidP="00AA1548">
            <w:pPr>
              <w:pStyle w:val="Dates"/>
            </w:pPr>
            <w:r w:rsidRPr="00552F23">
              <w:t>21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CCAD02B" w14:textId="77777777" w:rsidR="00AA1548" w:rsidRDefault="00AA1548" w:rsidP="00AA1548">
            <w:pPr>
              <w:pStyle w:val="Dates"/>
            </w:pPr>
            <w:r w:rsidRPr="00552F23">
              <w:t>22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BA0BF36" w14:textId="77777777" w:rsidR="00AA1548" w:rsidRDefault="00AA1548" w:rsidP="00AA1548">
            <w:pPr>
              <w:pStyle w:val="Dates"/>
            </w:pPr>
            <w:r w:rsidRPr="00552F23">
              <w:t>23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0D4604C" w14:textId="77777777" w:rsidR="00AA1548" w:rsidRDefault="00AA1548" w:rsidP="00AA1548">
            <w:pPr>
              <w:pStyle w:val="Dates"/>
            </w:pPr>
            <w:r w:rsidRPr="00552F23">
              <w:t>24</w:t>
            </w:r>
          </w:p>
        </w:tc>
      </w:tr>
      <w:tr w:rsidR="00AA1548" w14:paraId="0F603CFF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AA5987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DD6C9E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0D4185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975C8B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8C5F01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97EFDA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D96E10" w14:textId="77777777" w:rsidR="00AA1548" w:rsidRDefault="00AA1548" w:rsidP="00AA1548"/>
        </w:tc>
      </w:tr>
      <w:tr w:rsidR="00AA1548" w14:paraId="4C20E6EE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A10CCBD" w14:textId="77777777" w:rsidR="00AA1548" w:rsidRDefault="00AA1548" w:rsidP="00AA1548">
            <w:pPr>
              <w:pStyle w:val="Dates"/>
            </w:pPr>
            <w:r>
              <w:t>25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18B6126" w14:textId="77777777" w:rsidR="00AA1548" w:rsidRDefault="00AA1548" w:rsidP="00AA1548">
            <w:pPr>
              <w:pStyle w:val="Dates"/>
            </w:pPr>
            <w:r w:rsidRPr="00552F23">
              <w:t>26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B1ADDA1" w14:textId="77777777" w:rsidR="00AA1548" w:rsidRDefault="00AA1548" w:rsidP="00AA1548">
            <w:pPr>
              <w:pStyle w:val="Dates"/>
            </w:pPr>
            <w:r w:rsidRPr="00552F23">
              <w:t>27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0B50F7B" w14:textId="77777777" w:rsidR="00AA1548" w:rsidRDefault="00AA1548" w:rsidP="00AA1548">
            <w:pPr>
              <w:pStyle w:val="Dates"/>
            </w:pPr>
            <w:r w:rsidRPr="00552F23">
              <w:t>28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1F98AE" w14:textId="77777777" w:rsidR="00AA1548" w:rsidRDefault="00AA1548" w:rsidP="00AA1548">
            <w:pPr>
              <w:pStyle w:val="Dates"/>
            </w:pPr>
            <w:r w:rsidRPr="00552F23">
              <w:t>29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031317E" w14:textId="77777777" w:rsidR="00AA1548" w:rsidRDefault="00AA1548" w:rsidP="00AA1548">
            <w:pPr>
              <w:pStyle w:val="Dates"/>
            </w:pPr>
            <w:r w:rsidRPr="00552F23">
              <w:t>30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A445FEE" w14:textId="77777777" w:rsidR="00AA1548" w:rsidRDefault="00AA1548" w:rsidP="00AA1548">
            <w:pPr>
              <w:pStyle w:val="Dates"/>
            </w:pPr>
            <w:r>
              <w:t>31</w:t>
            </w:r>
          </w:p>
        </w:tc>
      </w:tr>
      <w:tr w:rsidR="00290CF4" w14:paraId="6CFD6B0E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5481E84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AC77090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0363083" w14:textId="77777777" w:rsidR="00290CF4" w:rsidRDefault="00290CF4" w:rsidP="00290CF4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9EFD028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115BB4" w14:textId="77777777" w:rsidR="00290CF4" w:rsidRDefault="00290CF4" w:rsidP="00290CF4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F80C0A" w14:textId="77777777" w:rsidR="00290CF4" w:rsidRDefault="00290CF4" w:rsidP="00290CF4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AF2BB05" w14:textId="77777777" w:rsidR="00290CF4" w:rsidRDefault="00290CF4" w:rsidP="00290CF4"/>
        </w:tc>
      </w:tr>
      <w:tr w:rsidR="00290CF4" w14:paraId="14845E30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100F9C9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D7B7E0B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59F46A8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A6692FD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C21ECC5" w14:textId="77777777" w:rsidR="00290CF4" w:rsidRDefault="00290CF4" w:rsidP="00290CF4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C851AF5" w14:textId="77777777" w:rsidR="00290CF4" w:rsidRDefault="00290CF4" w:rsidP="00290CF4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967F73B" w14:textId="77777777" w:rsidR="00290CF4" w:rsidRDefault="00290CF4" w:rsidP="00290CF4">
            <w:pPr>
              <w:pStyle w:val="Dates"/>
            </w:pPr>
          </w:p>
        </w:tc>
      </w:tr>
      <w:tr w:rsidR="00800901" w14:paraId="4ACB2A75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51E236A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417A63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0122D9" w14:textId="77777777" w:rsidR="00800901" w:rsidRDefault="00800901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5A2B47B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DF27766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9DB5E0B" w14:textId="77777777" w:rsidR="00800901" w:rsidRDefault="00800901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FB3AB9B" w14:textId="77777777" w:rsidR="00800901" w:rsidRDefault="00800901" w:rsidP="00943931"/>
        </w:tc>
      </w:tr>
    </w:tbl>
    <w:p w14:paraId="6F28997A" w14:textId="77777777" w:rsidR="00D435C2" w:rsidRDefault="00D435C2" w:rsidP="00D435C2">
      <w:pPr>
        <w:sectPr w:rsidR="00D435C2" w:rsidSect="002A591F">
          <w:pgSz w:w="15840" w:h="12240" w:orient="landscape"/>
          <w:pgMar w:top="720" w:right="720" w:bottom="288" w:left="720" w:header="720" w:footer="720" w:gutter="0"/>
          <w:cols w:space="720"/>
          <w:docGrid w:linePitch="360"/>
        </w:sectPr>
      </w:pPr>
    </w:p>
    <w:p w14:paraId="0394C866" w14:textId="77777777" w:rsidR="00D435C2" w:rsidRDefault="00D435C2" w:rsidP="00D435C2"/>
    <w:tbl>
      <w:tblPr>
        <w:tblW w:w="5005" w:type="pct"/>
        <w:tblLook w:val="0600" w:firstRow="0" w:lastRow="0" w:firstColumn="0" w:lastColumn="0" w:noHBand="1" w:noVBand="1"/>
        <w:tblCaption w:val="Layout table"/>
      </w:tblPr>
      <w:tblGrid>
        <w:gridCol w:w="2059"/>
        <w:gridCol w:w="2058"/>
        <w:gridCol w:w="2058"/>
        <w:gridCol w:w="1026"/>
        <w:gridCol w:w="1032"/>
        <w:gridCol w:w="2058"/>
        <w:gridCol w:w="2058"/>
        <w:gridCol w:w="2053"/>
        <w:gridCol w:w="12"/>
      </w:tblGrid>
      <w:tr w:rsidR="00800901" w14:paraId="5ECE4FED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7DD893E5" w14:textId="77777777" w:rsidR="00800901" w:rsidRDefault="00800901" w:rsidP="00943931">
            <w:pPr>
              <w:pStyle w:val="Month"/>
            </w:pPr>
            <w:r>
              <w:t>November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78AEA3C9" w14:textId="77777777" w:rsidR="00800901" w:rsidRDefault="00800901" w:rsidP="00943931"/>
        </w:tc>
      </w:tr>
      <w:tr w:rsidR="00800901" w14:paraId="79C88B92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2BDD2552" w14:textId="77777777" w:rsidR="00800901" w:rsidRDefault="00800901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5DED75AE" w14:textId="77777777" w:rsidR="00800901" w:rsidRDefault="00AA1548" w:rsidP="00943931">
            <w:pPr>
              <w:pStyle w:val="Year"/>
            </w:pPr>
            <w:r>
              <w:t>2026</w:t>
            </w:r>
          </w:p>
        </w:tc>
      </w:tr>
      <w:tr w:rsidR="00800901" w:rsidRPr="003F1620" w14:paraId="313BF9BF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1D9F4771" w14:textId="77777777" w:rsidR="00800901" w:rsidRPr="003F1620" w:rsidRDefault="00800901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02848702" w14:textId="77777777" w:rsidR="00800901" w:rsidRPr="003F1620" w:rsidRDefault="00800901" w:rsidP="00943931"/>
        </w:tc>
      </w:tr>
      <w:tr w:rsidR="00800901" w14:paraId="2CADD899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64E8D9B2" w14:textId="77777777" w:rsidR="00800901" w:rsidRDefault="00000000" w:rsidP="00943931">
            <w:pPr>
              <w:pStyle w:val="Days"/>
            </w:pPr>
            <w:sdt>
              <w:sdtPr>
                <w:id w:val="-634875522"/>
                <w:placeholder>
                  <w:docPart w:val="4E72FF29A49E4EDD92590C44B8871153"/>
                </w:placeholder>
                <w:temporary/>
                <w:showingPlcHdr/>
                <w15:appearance w15:val="hidden"/>
              </w:sdtPr>
              <w:sdtContent>
                <w:r w:rsidR="00800901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53F4732E" w14:textId="77777777" w:rsidR="00800901" w:rsidRDefault="00000000" w:rsidP="00943931">
            <w:pPr>
              <w:pStyle w:val="Days"/>
            </w:pPr>
            <w:sdt>
              <w:sdtPr>
                <w:id w:val="-220682659"/>
                <w:placeholder>
                  <w:docPart w:val="48632F597850463A84DB373A458820F8"/>
                </w:placeholder>
                <w:temporary/>
                <w:showingPlcHdr/>
                <w15:appearance w15:val="hidden"/>
              </w:sdtPr>
              <w:sdtContent>
                <w:r w:rsidR="00800901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63F38CAB" w14:textId="77777777" w:rsidR="00800901" w:rsidRDefault="00000000" w:rsidP="00943931">
            <w:pPr>
              <w:pStyle w:val="Days"/>
            </w:pPr>
            <w:sdt>
              <w:sdtPr>
                <w:id w:val="-1435282735"/>
                <w:placeholder>
                  <w:docPart w:val="9F8C5D80B7CF4C3B971920D74E486265"/>
                </w:placeholder>
                <w:temporary/>
                <w:showingPlcHdr/>
                <w15:appearance w15:val="hidden"/>
              </w:sdtPr>
              <w:sdtContent>
                <w:r w:rsidR="00800901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1168579D" w14:textId="77777777" w:rsidR="00800901" w:rsidRDefault="00000000" w:rsidP="00943931">
            <w:pPr>
              <w:pStyle w:val="Days"/>
            </w:pPr>
            <w:sdt>
              <w:sdtPr>
                <w:id w:val="2104213643"/>
                <w:placeholder>
                  <w:docPart w:val="15B4C36B900442E3A6C92C3ED968A1C9"/>
                </w:placeholder>
                <w:temporary/>
                <w:showingPlcHdr/>
                <w15:appearance w15:val="hidden"/>
              </w:sdtPr>
              <w:sdtContent>
                <w:r w:rsidR="00800901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6AF5CD31" w14:textId="77777777" w:rsidR="00800901" w:rsidRDefault="00000000" w:rsidP="00943931">
            <w:pPr>
              <w:pStyle w:val="Days"/>
            </w:pPr>
            <w:sdt>
              <w:sdtPr>
                <w:id w:val="-82376528"/>
                <w:placeholder>
                  <w:docPart w:val="88DB9BDBDEC44776B631335296EE7B12"/>
                </w:placeholder>
                <w:temporary/>
                <w:showingPlcHdr/>
                <w15:appearance w15:val="hidden"/>
              </w:sdtPr>
              <w:sdtContent>
                <w:r w:rsidR="00800901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2CDC29D" w14:textId="77777777" w:rsidR="00800901" w:rsidRDefault="00000000" w:rsidP="00943931">
            <w:pPr>
              <w:pStyle w:val="Days"/>
            </w:pPr>
            <w:sdt>
              <w:sdtPr>
                <w:id w:val="-1855415581"/>
                <w:placeholder>
                  <w:docPart w:val="C53BD64A181E4373B5192BE9608BC692"/>
                </w:placeholder>
                <w:temporary/>
                <w:showingPlcHdr/>
                <w15:appearance w15:val="hidden"/>
              </w:sdtPr>
              <w:sdtContent>
                <w:r w:rsidR="00800901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5AAFFDF0" w14:textId="77777777" w:rsidR="00800901" w:rsidRDefault="00000000" w:rsidP="00943931">
            <w:pPr>
              <w:pStyle w:val="Days"/>
            </w:pPr>
            <w:sdt>
              <w:sdtPr>
                <w:id w:val="1527061453"/>
                <w:placeholder>
                  <w:docPart w:val="FCD0D183256E4D19ABA7B7D3B0273996"/>
                </w:placeholder>
                <w:temporary/>
                <w:showingPlcHdr/>
                <w15:appearance w15:val="hidden"/>
              </w:sdtPr>
              <w:sdtContent>
                <w:r w:rsidR="00800901">
                  <w:t>Saturday</w:t>
                </w:r>
              </w:sdtContent>
            </w:sdt>
          </w:p>
        </w:tc>
      </w:tr>
      <w:tr w:rsidR="00AA1548" w14:paraId="524CBC1F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45B3B74" w14:textId="77777777" w:rsidR="00AA1548" w:rsidRDefault="00AA1548" w:rsidP="00AA1548">
            <w:pPr>
              <w:pStyle w:val="Dates"/>
            </w:pPr>
            <w:r>
              <w:t>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B048AC2" w14:textId="77777777" w:rsidR="00AA1548" w:rsidRDefault="00AA1548" w:rsidP="00AA1548">
            <w:pPr>
              <w:pStyle w:val="Dates"/>
            </w:pPr>
            <w:r w:rsidRPr="00AA50BD">
              <w:t>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84C2877" w14:textId="77777777" w:rsidR="00AA1548" w:rsidRDefault="00AA1548" w:rsidP="00AA1548">
            <w:pPr>
              <w:pStyle w:val="Dates"/>
            </w:pPr>
            <w:r w:rsidRPr="00AA50BD">
              <w:t>3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B93DF6" w14:textId="77777777" w:rsidR="00AA1548" w:rsidRDefault="00AA1548" w:rsidP="00AA1548">
            <w:pPr>
              <w:pStyle w:val="Dates"/>
            </w:pPr>
            <w:r w:rsidRPr="00AA50BD">
              <w:t>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98AF350" w14:textId="77777777" w:rsidR="00AA1548" w:rsidRDefault="00AA1548" w:rsidP="00AA1548">
            <w:pPr>
              <w:pStyle w:val="Dates"/>
            </w:pPr>
            <w:r w:rsidRPr="00AA50BD">
              <w:t>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2A5221A" w14:textId="77777777" w:rsidR="00AA1548" w:rsidRDefault="00AA1548" w:rsidP="00AA1548">
            <w:pPr>
              <w:pStyle w:val="Dates"/>
            </w:pPr>
            <w:r w:rsidRPr="00AA50BD">
              <w:t>6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19F158" w14:textId="77777777" w:rsidR="00AA1548" w:rsidRDefault="00AA1548" w:rsidP="00AA1548">
            <w:pPr>
              <w:pStyle w:val="Dates"/>
            </w:pPr>
            <w:r w:rsidRPr="00AA50BD">
              <w:t>7</w:t>
            </w:r>
          </w:p>
        </w:tc>
      </w:tr>
      <w:tr w:rsidR="00AA1548" w14:paraId="33224BED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D9D477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3B8C5F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28EEA9F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FCBAC7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3A3BE0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BBEBF62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C0D117" w14:textId="77777777" w:rsidR="00AA1548" w:rsidRDefault="00AA1548" w:rsidP="00AA1548"/>
        </w:tc>
      </w:tr>
      <w:tr w:rsidR="00AA1548" w14:paraId="31ED5654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5C7A481" w14:textId="77777777" w:rsidR="00AA1548" w:rsidRDefault="00AA1548" w:rsidP="00AA1548">
            <w:pPr>
              <w:pStyle w:val="Dates"/>
            </w:pPr>
            <w:r>
              <w:t>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6FEC7CD" w14:textId="77777777" w:rsidR="00AA1548" w:rsidRDefault="00AA1548" w:rsidP="00AA1548">
            <w:pPr>
              <w:pStyle w:val="Dates"/>
            </w:pPr>
            <w:r w:rsidRPr="00AA50BD">
              <w:t>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743BC45" w14:textId="77777777" w:rsidR="00AA1548" w:rsidRDefault="00AA1548" w:rsidP="00AA1548">
            <w:pPr>
              <w:pStyle w:val="Dates"/>
            </w:pPr>
            <w:r w:rsidRPr="00AA50BD">
              <w:t>10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C9A70C5" w14:textId="77777777" w:rsidR="00AA1548" w:rsidRDefault="00AA1548" w:rsidP="00AA1548">
            <w:pPr>
              <w:pStyle w:val="Dates"/>
            </w:pPr>
            <w:r w:rsidRPr="00AA50BD">
              <w:t>11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E4F6E8" w14:textId="77777777" w:rsidR="00AA1548" w:rsidRDefault="00AA1548" w:rsidP="00AA1548">
            <w:pPr>
              <w:pStyle w:val="Dates"/>
            </w:pPr>
            <w:r w:rsidRPr="00AA50BD">
              <w:t>12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9E0E4BE" w14:textId="77777777" w:rsidR="00AA1548" w:rsidRDefault="00AA1548" w:rsidP="00AA1548">
            <w:pPr>
              <w:pStyle w:val="Dates"/>
            </w:pPr>
            <w:r w:rsidRPr="00AA50BD">
              <w:t>13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3B42B4A" w14:textId="77777777" w:rsidR="00AA1548" w:rsidRDefault="00AA1548" w:rsidP="00AA1548">
            <w:pPr>
              <w:pStyle w:val="Dates"/>
            </w:pPr>
            <w:r w:rsidRPr="00AA50BD">
              <w:t>14</w:t>
            </w:r>
          </w:p>
        </w:tc>
      </w:tr>
      <w:tr w:rsidR="00AA1548" w14:paraId="0675F502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915A0F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DCC21E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B3C96F9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E7886F4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0DE16D6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31EBB33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D007ADB" w14:textId="77777777" w:rsidR="00AA1548" w:rsidRDefault="00AA1548" w:rsidP="00AA1548"/>
        </w:tc>
      </w:tr>
      <w:tr w:rsidR="00AA1548" w14:paraId="1E44EB20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6451235" w14:textId="77777777" w:rsidR="00AA1548" w:rsidRDefault="00AA1548" w:rsidP="00AA1548">
            <w:pPr>
              <w:pStyle w:val="Dates"/>
            </w:pPr>
            <w:r>
              <w:t>15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D87C34" w14:textId="77777777" w:rsidR="00AA1548" w:rsidRDefault="00AA1548" w:rsidP="00AA1548">
            <w:pPr>
              <w:pStyle w:val="Dates"/>
            </w:pPr>
            <w:r w:rsidRPr="00AA50BD">
              <w:t>16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621C7F5" w14:textId="77777777" w:rsidR="00AA1548" w:rsidRDefault="00AA1548" w:rsidP="00AA1548">
            <w:pPr>
              <w:pStyle w:val="Dates"/>
            </w:pPr>
            <w:r w:rsidRPr="00AA50BD">
              <w:t>17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900DF83" w14:textId="77777777" w:rsidR="00AA1548" w:rsidRDefault="00AA1548" w:rsidP="00AA1548">
            <w:pPr>
              <w:pStyle w:val="Dates"/>
            </w:pPr>
            <w:r w:rsidRPr="00AA50BD">
              <w:t>18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18B98CD" w14:textId="77777777" w:rsidR="00AA1548" w:rsidRDefault="00AA1548" w:rsidP="00AA1548">
            <w:pPr>
              <w:pStyle w:val="Dates"/>
            </w:pPr>
            <w:r w:rsidRPr="00AA50BD">
              <w:t>19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371E61C" w14:textId="77777777" w:rsidR="00AA1548" w:rsidRDefault="00AA1548" w:rsidP="00AA1548">
            <w:pPr>
              <w:pStyle w:val="Dates"/>
            </w:pPr>
            <w:r w:rsidRPr="00AA50BD">
              <w:t>20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395A0C2" w14:textId="77777777" w:rsidR="00AA1548" w:rsidRDefault="00AA1548" w:rsidP="00AA1548">
            <w:pPr>
              <w:pStyle w:val="Dates"/>
            </w:pPr>
            <w:r w:rsidRPr="00AA50BD">
              <w:t>21</w:t>
            </w:r>
          </w:p>
        </w:tc>
      </w:tr>
      <w:tr w:rsidR="00AA1548" w14:paraId="16899CD2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FCEA6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5B8C7E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D9F75C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F3435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6C107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FBF87CF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1C9D1FC" w14:textId="77777777" w:rsidR="00AA1548" w:rsidRDefault="00AA1548" w:rsidP="00AA1548"/>
        </w:tc>
      </w:tr>
      <w:tr w:rsidR="00AA1548" w14:paraId="2D7065BE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851E9D3" w14:textId="77777777" w:rsidR="00AA1548" w:rsidRDefault="00AA1548" w:rsidP="00AA1548">
            <w:pPr>
              <w:pStyle w:val="Dates"/>
            </w:pPr>
            <w:r>
              <w:t>22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9840CB5" w14:textId="77777777" w:rsidR="00AA1548" w:rsidRDefault="00AA1548" w:rsidP="00AA1548">
            <w:pPr>
              <w:pStyle w:val="Dates"/>
            </w:pPr>
            <w:r w:rsidRPr="00AA50BD">
              <w:t>23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9E8596B" w14:textId="77777777" w:rsidR="00AA1548" w:rsidRDefault="00AA1548" w:rsidP="00AA1548">
            <w:pPr>
              <w:pStyle w:val="Dates"/>
            </w:pPr>
            <w:r w:rsidRPr="00AA50BD">
              <w:t>24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1BB134D" w14:textId="77777777" w:rsidR="00AA1548" w:rsidRDefault="00AA1548" w:rsidP="00AA1548">
            <w:pPr>
              <w:pStyle w:val="Dates"/>
            </w:pPr>
            <w:r w:rsidRPr="00AA50BD">
              <w:t>25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0E011A5" w14:textId="77777777" w:rsidR="00AA1548" w:rsidRDefault="00AA1548" w:rsidP="00AA1548">
            <w:pPr>
              <w:pStyle w:val="Dates"/>
            </w:pPr>
            <w:r w:rsidRPr="00AA50BD">
              <w:t>26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F11A1EA" w14:textId="77777777" w:rsidR="00AA1548" w:rsidRDefault="00AA1548" w:rsidP="00AA1548">
            <w:pPr>
              <w:pStyle w:val="Dates"/>
            </w:pPr>
            <w:r w:rsidRPr="00AA50BD">
              <w:t>27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7D569B" w14:textId="77777777" w:rsidR="00AA1548" w:rsidRDefault="00AA1548" w:rsidP="00AA1548">
            <w:pPr>
              <w:pStyle w:val="Dates"/>
            </w:pPr>
            <w:r w:rsidRPr="00AA50BD">
              <w:t>28</w:t>
            </w:r>
          </w:p>
        </w:tc>
      </w:tr>
      <w:tr w:rsidR="00AA1548" w14:paraId="38A110EB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FBFBB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F3B50E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C75A850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8C6D0D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E45ADE7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22D57CD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08E27FF" w14:textId="77777777" w:rsidR="00AA1548" w:rsidRDefault="00AA1548" w:rsidP="00AA1548"/>
        </w:tc>
      </w:tr>
      <w:tr w:rsidR="00AA1548" w14:paraId="7AEF1EDA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612D274" w14:textId="77777777" w:rsidR="00AA1548" w:rsidRDefault="00AA1548" w:rsidP="00AA1548">
            <w:pPr>
              <w:pStyle w:val="Dates"/>
            </w:pPr>
            <w:r>
              <w:t>29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205FC4" w14:textId="77777777" w:rsidR="00AA1548" w:rsidRDefault="00AA1548" w:rsidP="00AA1548">
            <w:pPr>
              <w:pStyle w:val="Dates"/>
            </w:pPr>
            <w:r w:rsidRPr="00AA50BD">
              <w:t>30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06C1D0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24619B6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6552A17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3C9F6E" w14:textId="77777777" w:rsidR="00AA1548" w:rsidRDefault="00AA1548" w:rsidP="00AA1548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BD082A" w14:textId="77777777" w:rsidR="00AA1548" w:rsidRDefault="00AA1548" w:rsidP="00AA1548">
            <w:pPr>
              <w:pStyle w:val="Dates"/>
            </w:pPr>
          </w:p>
        </w:tc>
      </w:tr>
      <w:tr w:rsidR="00AA1548" w14:paraId="0F359764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27F8B1B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20852AA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582505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490DB7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3FB22F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AA35BAA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005124" w14:textId="77777777" w:rsidR="00AA1548" w:rsidRDefault="00AA1548" w:rsidP="00AA1548"/>
        </w:tc>
      </w:tr>
      <w:tr w:rsidR="00AA1548" w14:paraId="6E1F369C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5FD8B7B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ADCB158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8C57A2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60AB374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3931532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A117E0" w14:textId="77777777" w:rsidR="00AA1548" w:rsidRDefault="00AA1548" w:rsidP="00AA1548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1DB7C0" w14:textId="77777777" w:rsidR="00AA1548" w:rsidRDefault="00AA1548" w:rsidP="00AA1548">
            <w:pPr>
              <w:pStyle w:val="Dates"/>
            </w:pPr>
          </w:p>
        </w:tc>
      </w:tr>
      <w:tr w:rsidR="00800901" w14:paraId="2FF1DEC9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E7EF43C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76C7B7D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7CA2E26" w14:textId="77777777" w:rsidR="00800901" w:rsidRDefault="00800901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2592312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A35D60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642252E" w14:textId="77777777" w:rsidR="00800901" w:rsidRDefault="00800901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29958D5" w14:textId="77777777" w:rsidR="00800901" w:rsidRDefault="00800901" w:rsidP="00943931"/>
        </w:tc>
      </w:tr>
    </w:tbl>
    <w:p w14:paraId="6CFCA513" w14:textId="77777777" w:rsidR="00D435C2" w:rsidRDefault="00D435C2" w:rsidP="00D435C2">
      <w:pPr>
        <w:sectPr w:rsidR="00D435C2" w:rsidSect="002A591F">
          <w:pgSz w:w="15840" w:h="12240" w:orient="landscape"/>
          <w:pgMar w:top="720" w:right="720" w:bottom="288" w:left="720" w:header="720" w:footer="720" w:gutter="0"/>
          <w:cols w:space="720"/>
          <w:docGrid w:linePitch="360"/>
        </w:sectPr>
      </w:pPr>
    </w:p>
    <w:tbl>
      <w:tblPr>
        <w:tblW w:w="5005" w:type="pct"/>
        <w:tblLook w:val="0600" w:firstRow="0" w:lastRow="0" w:firstColumn="0" w:lastColumn="0" w:noHBand="1" w:noVBand="1"/>
        <w:tblCaption w:val="Layout table"/>
      </w:tblPr>
      <w:tblGrid>
        <w:gridCol w:w="2059"/>
        <w:gridCol w:w="2058"/>
        <w:gridCol w:w="2058"/>
        <w:gridCol w:w="1026"/>
        <w:gridCol w:w="1032"/>
        <w:gridCol w:w="2058"/>
        <w:gridCol w:w="2058"/>
        <w:gridCol w:w="2053"/>
        <w:gridCol w:w="12"/>
      </w:tblGrid>
      <w:tr w:rsidR="00800901" w14:paraId="244D1699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shd w:val="clear" w:color="auto" w:fill="495E00" w:themeFill="accent1" w:themeFillShade="80"/>
          </w:tcPr>
          <w:p w14:paraId="3355C4DC" w14:textId="77777777" w:rsidR="00800901" w:rsidRDefault="00800901" w:rsidP="00943931">
            <w:pPr>
              <w:pStyle w:val="Month"/>
            </w:pPr>
            <w:r>
              <w:lastRenderedPageBreak/>
              <w:t>December</w:t>
            </w:r>
          </w:p>
        </w:tc>
        <w:tc>
          <w:tcPr>
            <w:tcW w:w="2498" w:type="pct"/>
            <w:gridSpan w:val="4"/>
            <w:shd w:val="clear" w:color="auto" w:fill="495E00" w:themeFill="accent1" w:themeFillShade="80"/>
          </w:tcPr>
          <w:p w14:paraId="7C6E089B" w14:textId="77777777" w:rsidR="00800901" w:rsidRDefault="00800901" w:rsidP="00943931"/>
        </w:tc>
      </w:tr>
      <w:tr w:rsidR="00800901" w14:paraId="58386FEB" w14:textId="77777777" w:rsidTr="00943931">
        <w:trPr>
          <w:gridAfter w:val="1"/>
          <w:wAfter w:w="4" w:type="pct"/>
        </w:trPr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3C68C1D3" w14:textId="77777777" w:rsidR="00800901" w:rsidRDefault="00800901" w:rsidP="00943931"/>
        </w:tc>
        <w:tc>
          <w:tcPr>
            <w:tcW w:w="2498" w:type="pct"/>
            <w:gridSpan w:val="4"/>
            <w:tcBorders>
              <w:bottom w:val="single" w:sz="18" w:space="0" w:color="FFFFFF" w:themeColor="background1"/>
            </w:tcBorders>
            <w:shd w:val="clear" w:color="auto" w:fill="495E00" w:themeFill="accent1" w:themeFillShade="80"/>
          </w:tcPr>
          <w:p w14:paraId="19E0981E" w14:textId="77777777" w:rsidR="00800901" w:rsidRDefault="00AA1548" w:rsidP="00943931">
            <w:pPr>
              <w:pStyle w:val="Year"/>
            </w:pPr>
            <w:r>
              <w:t>2026</w:t>
            </w:r>
          </w:p>
        </w:tc>
      </w:tr>
      <w:tr w:rsidR="00800901" w:rsidRPr="003F1620" w14:paraId="43917E7B" w14:textId="77777777" w:rsidTr="00943931">
        <w:trPr>
          <w:gridAfter w:val="1"/>
          <w:wAfter w:w="4" w:type="pct"/>
          <w:trHeight w:hRule="exact" w:val="576"/>
        </w:trPr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082A6CFB" w14:textId="77777777" w:rsidR="00800901" w:rsidRPr="003F1620" w:rsidRDefault="00800901" w:rsidP="00943931"/>
        </w:tc>
        <w:tc>
          <w:tcPr>
            <w:tcW w:w="2498" w:type="pct"/>
            <w:gridSpan w:val="4"/>
            <w:tcBorders>
              <w:top w:val="single" w:sz="18" w:space="0" w:color="FFFFFF" w:themeColor="background1"/>
            </w:tcBorders>
            <w:shd w:val="clear" w:color="auto" w:fill="595959" w:themeFill="text1" w:themeFillTint="A6"/>
          </w:tcPr>
          <w:p w14:paraId="5EA38E28" w14:textId="77777777" w:rsidR="00800901" w:rsidRPr="003F1620" w:rsidRDefault="00800901" w:rsidP="00943931"/>
        </w:tc>
      </w:tr>
      <w:tr w:rsidR="00800901" w14:paraId="7E45F51B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3FAE0861" w14:textId="77777777" w:rsidR="00800901" w:rsidRDefault="00000000" w:rsidP="00943931">
            <w:pPr>
              <w:pStyle w:val="Days"/>
            </w:pPr>
            <w:sdt>
              <w:sdtPr>
                <w:id w:val="1386836780"/>
                <w:placeholder>
                  <w:docPart w:val="E00C4E2A128E4DCA97F152C50ABC9C5F"/>
                </w:placeholder>
                <w:temporary/>
                <w:showingPlcHdr/>
                <w15:appearance w15:val="hidden"/>
              </w:sdtPr>
              <w:sdtContent>
                <w:r w:rsidR="00800901">
                  <w:t>Sunday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128446F6" w14:textId="77777777" w:rsidR="00800901" w:rsidRDefault="00000000" w:rsidP="00943931">
            <w:pPr>
              <w:pStyle w:val="Days"/>
            </w:pPr>
            <w:sdt>
              <w:sdtPr>
                <w:id w:val="-1097705681"/>
                <w:placeholder>
                  <w:docPart w:val="FE2C22E3B1694628B213DBEA6E1A8ECF"/>
                </w:placeholder>
                <w:temporary/>
                <w:showingPlcHdr/>
                <w15:appearance w15:val="hidden"/>
              </w:sdtPr>
              <w:sdtContent>
                <w:r w:rsidR="00800901">
                  <w:t>Monday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77A2F70C" w14:textId="77777777" w:rsidR="00800901" w:rsidRDefault="00000000" w:rsidP="00943931">
            <w:pPr>
              <w:pStyle w:val="Days"/>
            </w:pPr>
            <w:sdt>
              <w:sdtPr>
                <w:id w:val="70863920"/>
                <w:placeholder>
                  <w:docPart w:val="06325BA98E2D4A27BD924F45EC8D5E81"/>
                </w:placeholder>
                <w:temporary/>
                <w:showingPlcHdr/>
                <w15:appearance w15:val="hidden"/>
              </w:sdtPr>
              <w:sdtContent>
                <w:r w:rsidR="00800901">
                  <w:t>Tuesday</w:t>
                </w:r>
              </w:sdtContent>
            </w:sdt>
          </w:p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41EC8397" w14:textId="77777777" w:rsidR="00800901" w:rsidRDefault="00000000" w:rsidP="00943931">
            <w:pPr>
              <w:pStyle w:val="Days"/>
            </w:pPr>
            <w:sdt>
              <w:sdtPr>
                <w:id w:val="876591387"/>
                <w:placeholder>
                  <w:docPart w:val="4A5C564F2C22485583CD6BE4D73FDF39"/>
                </w:placeholder>
                <w:temporary/>
                <w:showingPlcHdr/>
                <w15:appearance w15:val="hidden"/>
              </w:sdtPr>
              <w:sdtContent>
                <w:r w:rsidR="00800901">
                  <w:t>Wednesday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298117FD" w14:textId="77777777" w:rsidR="00800901" w:rsidRDefault="00000000" w:rsidP="00943931">
            <w:pPr>
              <w:pStyle w:val="Days"/>
            </w:pPr>
            <w:sdt>
              <w:sdtPr>
                <w:id w:val="-1402218881"/>
                <w:placeholder>
                  <w:docPart w:val="22EE782B84224A9A85033B97A1600837"/>
                </w:placeholder>
                <w:temporary/>
                <w:showingPlcHdr/>
                <w15:appearance w15:val="hidden"/>
              </w:sdtPr>
              <w:sdtContent>
                <w:r w:rsidR="00800901">
                  <w:t>Thursday</w:t>
                </w:r>
              </w:sdtContent>
            </w:sdt>
          </w:p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58822079" w14:textId="77777777" w:rsidR="00800901" w:rsidRDefault="00000000" w:rsidP="00943931">
            <w:pPr>
              <w:pStyle w:val="Days"/>
            </w:pPr>
            <w:sdt>
              <w:sdtPr>
                <w:id w:val="936644676"/>
                <w:placeholder>
                  <w:docPart w:val="BEEAFCAA87D04D1DA94E00A32338B2B9"/>
                </w:placeholder>
                <w:temporary/>
                <w:showingPlcHdr/>
                <w15:appearance w15:val="hidden"/>
              </w:sdtPr>
              <w:sdtContent>
                <w:r w:rsidR="00800901">
                  <w:t>Friday</w:t>
                </w:r>
              </w:sdtContent>
            </w:sdt>
          </w:p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</w:tcBorders>
            <w:shd w:val="clear" w:color="auto" w:fill="D9D9D9" w:themeFill="background1" w:themeFillShade="D9"/>
          </w:tcPr>
          <w:p w14:paraId="13249A73" w14:textId="77777777" w:rsidR="00800901" w:rsidRDefault="00000000" w:rsidP="00943931">
            <w:pPr>
              <w:pStyle w:val="Days"/>
            </w:pPr>
            <w:sdt>
              <w:sdtPr>
                <w:id w:val="1396164252"/>
                <w:placeholder>
                  <w:docPart w:val="D5062628974B444EB47E901F9546F175"/>
                </w:placeholder>
                <w:temporary/>
                <w:showingPlcHdr/>
                <w15:appearance w15:val="hidden"/>
              </w:sdtPr>
              <w:sdtContent>
                <w:r w:rsidR="00800901">
                  <w:t>Saturday</w:t>
                </w:r>
              </w:sdtContent>
            </w:sdt>
          </w:p>
        </w:tc>
      </w:tr>
      <w:tr w:rsidR="00AA1548" w14:paraId="320BCE0E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CD90A03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D620303" w14:textId="77777777" w:rsidR="00AA1548" w:rsidRDefault="00AA1548" w:rsidP="00AA1548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41A4F7A" w14:textId="77777777" w:rsidR="00AA1548" w:rsidRDefault="00AA1548" w:rsidP="00AA1548">
            <w:pPr>
              <w:pStyle w:val="Dates"/>
            </w:pPr>
            <w:r w:rsidRPr="00604EC9">
              <w:t>1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067B671" w14:textId="77777777" w:rsidR="00AA1548" w:rsidRDefault="00AA1548" w:rsidP="00AA1548">
            <w:pPr>
              <w:pStyle w:val="Dates"/>
            </w:pPr>
            <w:r w:rsidRPr="00604EC9">
              <w:t>2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5CECC98" w14:textId="77777777" w:rsidR="00AA1548" w:rsidRDefault="00AA1548" w:rsidP="00AA1548">
            <w:pPr>
              <w:pStyle w:val="Dates"/>
            </w:pPr>
            <w:r w:rsidRPr="00604EC9">
              <w:t>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98B97E6" w14:textId="77777777" w:rsidR="00AA1548" w:rsidRDefault="00AA1548" w:rsidP="00AA1548">
            <w:pPr>
              <w:pStyle w:val="Dates"/>
            </w:pPr>
            <w:r w:rsidRPr="00604EC9">
              <w:t>4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4F08A7" w14:textId="77777777" w:rsidR="00AA1548" w:rsidRDefault="00AA1548" w:rsidP="00AA1548">
            <w:pPr>
              <w:pStyle w:val="Dates"/>
            </w:pPr>
            <w:r w:rsidRPr="00604EC9">
              <w:t>5</w:t>
            </w:r>
          </w:p>
        </w:tc>
      </w:tr>
      <w:tr w:rsidR="00AA1548" w14:paraId="56ADFB5F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9ECAB55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77590DA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42E525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55D9023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16F6470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96CC85E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4FBA61" w14:textId="77777777" w:rsidR="00AA1548" w:rsidRDefault="00AA1548" w:rsidP="00AA1548"/>
        </w:tc>
      </w:tr>
      <w:tr w:rsidR="00AA1548" w14:paraId="1F106FEE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B914712" w14:textId="77777777" w:rsidR="00AA1548" w:rsidRDefault="00AA1548" w:rsidP="00AA1548">
            <w:pPr>
              <w:pStyle w:val="Dates"/>
            </w:pPr>
            <w:r>
              <w:t>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607C65" w14:textId="77777777" w:rsidR="00AA1548" w:rsidRDefault="00AA1548" w:rsidP="00AA1548">
            <w:pPr>
              <w:pStyle w:val="Dates"/>
            </w:pPr>
            <w:r w:rsidRPr="00604EC9">
              <w:t>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390F618" w14:textId="77777777" w:rsidR="00AA1548" w:rsidRDefault="00AA1548" w:rsidP="00AA1548">
            <w:pPr>
              <w:pStyle w:val="Dates"/>
            </w:pPr>
            <w:r w:rsidRPr="00604EC9">
              <w:t>8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3DFAE5" w14:textId="77777777" w:rsidR="00AA1548" w:rsidRDefault="00AA1548" w:rsidP="00AA1548">
            <w:pPr>
              <w:pStyle w:val="Dates"/>
            </w:pPr>
            <w:r w:rsidRPr="00604EC9">
              <w:t>9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3CEE68E" w14:textId="77777777" w:rsidR="00AA1548" w:rsidRDefault="00AA1548" w:rsidP="00AA1548">
            <w:pPr>
              <w:pStyle w:val="Dates"/>
            </w:pPr>
            <w:r w:rsidRPr="00604EC9">
              <w:t>10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6F9461" w14:textId="77777777" w:rsidR="00AA1548" w:rsidRDefault="00AA1548" w:rsidP="00AA1548">
            <w:pPr>
              <w:pStyle w:val="Dates"/>
            </w:pPr>
            <w:r w:rsidRPr="00604EC9">
              <w:t>11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A9C08F6" w14:textId="77777777" w:rsidR="00AA1548" w:rsidRDefault="00AA1548" w:rsidP="00AA1548">
            <w:pPr>
              <w:pStyle w:val="Dates"/>
            </w:pPr>
            <w:r w:rsidRPr="00604EC9">
              <w:t>12</w:t>
            </w:r>
          </w:p>
        </w:tc>
      </w:tr>
      <w:tr w:rsidR="00AA1548" w14:paraId="683A81F6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A2B78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167AD7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1770FB2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A1C22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BA1669C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9EA2824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712D322" w14:textId="77777777" w:rsidR="00AA1548" w:rsidRDefault="00AA1548" w:rsidP="00AA1548"/>
        </w:tc>
      </w:tr>
      <w:tr w:rsidR="00AA1548" w14:paraId="1CB12EEB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798A691" w14:textId="77777777" w:rsidR="00AA1548" w:rsidRDefault="00AA1548" w:rsidP="00AA1548">
            <w:pPr>
              <w:pStyle w:val="Dates"/>
            </w:pPr>
            <w:r>
              <w:t>13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3AC73E" w14:textId="77777777" w:rsidR="00AA1548" w:rsidRDefault="00AA1548" w:rsidP="00AA1548">
            <w:pPr>
              <w:pStyle w:val="Dates"/>
            </w:pPr>
            <w:r w:rsidRPr="00604EC9">
              <w:t>14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7FA62B3" w14:textId="77777777" w:rsidR="00AA1548" w:rsidRDefault="00AA1548" w:rsidP="00AA1548">
            <w:pPr>
              <w:pStyle w:val="Dates"/>
            </w:pPr>
            <w:r w:rsidRPr="00604EC9">
              <w:t>15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BA94A51" w14:textId="77777777" w:rsidR="00AA1548" w:rsidRDefault="00AA1548" w:rsidP="00AA1548">
            <w:pPr>
              <w:pStyle w:val="Dates"/>
            </w:pPr>
            <w:r w:rsidRPr="00604EC9">
              <w:t>16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894BE5F" w14:textId="77777777" w:rsidR="00AA1548" w:rsidRDefault="00AA1548" w:rsidP="00AA1548">
            <w:pPr>
              <w:pStyle w:val="Dates"/>
            </w:pPr>
            <w:r w:rsidRPr="00604EC9">
              <w:t>17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D581E27" w14:textId="77777777" w:rsidR="00AA1548" w:rsidRDefault="00AA1548" w:rsidP="00AA1548">
            <w:pPr>
              <w:pStyle w:val="Dates"/>
            </w:pPr>
            <w:r w:rsidRPr="00604EC9">
              <w:t>18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897744" w14:textId="77777777" w:rsidR="00AA1548" w:rsidRDefault="00AA1548" w:rsidP="00AA1548">
            <w:pPr>
              <w:pStyle w:val="Dates"/>
            </w:pPr>
            <w:r w:rsidRPr="00604EC9">
              <w:t>19</w:t>
            </w:r>
          </w:p>
        </w:tc>
      </w:tr>
      <w:tr w:rsidR="00AA1548" w14:paraId="50F0B1E6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619E3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FFFDB08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5829214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D2AF0BF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3627CF1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460142D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4F2C807" w14:textId="77777777" w:rsidR="00AA1548" w:rsidRDefault="00AA1548" w:rsidP="00AA1548"/>
        </w:tc>
      </w:tr>
      <w:tr w:rsidR="00AA1548" w14:paraId="478A7C61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CE599F9" w14:textId="77777777" w:rsidR="00AA1548" w:rsidRDefault="00AA1548" w:rsidP="00AA1548">
            <w:pPr>
              <w:pStyle w:val="Dates"/>
            </w:pPr>
            <w:r>
              <w:t>20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F50C1FE" w14:textId="77777777" w:rsidR="00AA1548" w:rsidRDefault="00AA1548" w:rsidP="00AA1548">
            <w:pPr>
              <w:pStyle w:val="Dates"/>
            </w:pPr>
            <w:r w:rsidRPr="00604EC9">
              <w:t>21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82F13A0" w14:textId="77777777" w:rsidR="00AA1548" w:rsidRDefault="00AA1548" w:rsidP="00AA1548">
            <w:pPr>
              <w:pStyle w:val="Dates"/>
            </w:pPr>
            <w:r w:rsidRPr="00604EC9">
              <w:t>22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110BF9B" w14:textId="77777777" w:rsidR="00AA1548" w:rsidRDefault="00AA1548" w:rsidP="00AA1548">
            <w:pPr>
              <w:pStyle w:val="Dates"/>
            </w:pPr>
            <w:r w:rsidRPr="00604EC9">
              <w:t>23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A939F63" w14:textId="77777777" w:rsidR="00AA1548" w:rsidRDefault="00AA1548" w:rsidP="00AA1548">
            <w:pPr>
              <w:pStyle w:val="Dates"/>
            </w:pPr>
            <w:r w:rsidRPr="00604EC9">
              <w:t>24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C565906" w14:textId="77777777" w:rsidR="00AA1548" w:rsidRDefault="00AA1548" w:rsidP="00AA1548">
            <w:pPr>
              <w:pStyle w:val="Dates"/>
            </w:pPr>
            <w:r w:rsidRPr="00604EC9">
              <w:t>25</w:t>
            </w: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7A24700" w14:textId="77777777" w:rsidR="00AA1548" w:rsidRDefault="00AA1548" w:rsidP="00AA1548">
            <w:pPr>
              <w:pStyle w:val="Dates"/>
            </w:pPr>
            <w:r w:rsidRPr="00604EC9">
              <w:t>26</w:t>
            </w:r>
          </w:p>
        </w:tc>
      </w:tr>
      <w:tr w:rsidR="00AA1548" w14:paraId="5B1C1CCF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D2639D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04457B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8E63E4F" w14:textId="77777777" w:rsidR="00AA1548" w:rsidRDefault="00AA1548" w:rsidP="00AA1548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3F117F9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3315292" w14:textId="77777777" w:rsidR="00AA1548" w:rsidRDefault="00AA1548" w:rsidP="00AA1548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397DD6" w14:textId="77777777" w:rsidR="00AA1548" w:rsidRDefault="00AA1548" w:rsidP="00AA1548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69D4992" w14:textId="77777777" w:rsidR="00AA1548" w:rsidRDefault="00AA1548" w:rsidP="00AA1548"/>
        </w:tc>
      </w:tr>
      <w:tr w:rsidR="00AA1548" w14:paraId="7B19AF8B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08A28EF" w14:textId="77777777" w:rsidR="00AA1548" w:rsidRDefault="00AA1548" w:rsidP="00AA1548">
            <w:pPr>
              <w:pStyle w:val="Dates"/>
            </w:pPr>
            <w:r>
              <w:t>27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F513CB4" w14:textId="77777777" w:rsidR="00AA1548" w:rsidRDefault="00AA1548" w:rsidP="00AA1548">
            <w:pPr>
              <w:pStyle w:val="Dates"/>
            </w:pPr>
            <w:r w:rsidRPr="00604EC9">
              <w:t>28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A92A419" w14:textId="77777777" w:rsidR="00AA1548" w:rsidRDefault="00AA1548" w:rsidP="00AA1548">
            <w:pPr>
              <w:pStyle w:val="Dates"/>
            </w:pPr>
            <w:r w:rsidRPr="00604EC9">
              <w:t>29</w:t>
            </w: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6AE43B3" w14:textId="77777777" w:rsidR="00AA1548" w:rsidRDefault="00AA1548" w:rsidP="00AA1548">
            <w:pPr>
              <w:pStyle w:val="Dates"/>
            </w:pPr>
            <w:r w:rsidRPr="00604EC9">
              <w:t>30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680418" w14:textId="77777777" w:rsidR="00AA1548" w:rsidRDefault="00AA1548" w:rsidP="00AA1548">
            <w:pPr>
              <w:pStyle w:val="Dates"/>
            </w:pPr>
            <w:r w:rsidRPr="00604EC9">
              <w:t>31</w:t>
            </w: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F71CCEE" w14:textId="77777777" w:rsidR="00AA1548" w:rsidRDefault="00AA1548" w:rsidP="00AA1548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CFB9DA" w14:textId="77777777" w:rsidR="00AA1548" w:rsidRDefault="00AA1548" w:rsidP="00AA1548">
            <w:pPr>
              <w:pStyle w:val="Dates"/>
            </w:pPr>
          </w:p>
        </w:tc>
      </w:tr>
      <w:tr w:rsidR="0005195E" w14:paraId="75AD30B2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3704F0D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6955A66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AB9C921" w14:textId="77777777" w:rsidR="00800901" w:rsidRDefault="00800901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465DB2B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295D4D7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9131C3D" w14:textId="77777777" w:rsidR="00800901" w:rsidRDefault="00800901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D2F2BB9" w14:textId="77777777" w:rsidR="00800901" w:rsidRDefault="00800901" w:rsidP="00943931"/>
        </w:tc>
      </w:tr>
      <w:tr w:rsidR="00800901" w14:paraId="35D8157B" w14:textId="77777777" w:rsidTr="00943931">
        <w:tblPrEx>
          <w:tblLook w:val="04A0" w:firstRow="1" w:lastRow="0" w:firstColumn="1" w:lastColumn="0" w:noHBand="0" w:noVBand="1"/>
        </w:tblPrEx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0320A5D" w14:textId="77777777" w:rsidR="00800901" w:rsidRDefault="00800901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AC44243" w14:textId="77777777" w:rsidR="00800901" w:rsidRDefault="00800901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62EF230" w14:textId="77777777" w:rsidR="00800901" w:rsidRDefault="00800901" w:rsidP="00943931">
            <w:pPr>
              <w:pStyle w:val="Dates"/>
            </w:pPr>
          </w:p>
        </w:tc>
        <w:tc>
          <w:tcPr>
            <w:tcW w:w="714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520DD9DA" w14:textId="77777777" w:rsidR="00800901" w:rsidRDefault="00800901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786B65CC" w14:textId="77777777" w:rsidR="00800901" w:rsidRDefault="00800901" w:rsidP="00943931">
            <w:pPr>
              <w:pStyle w:val="Dates"/>
            </w:pPr>
          </w:p>
        </w:tc>
        <w:tc>
          <w:tcPr>
            <w:tcW w:w="714" w:type="pct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4B2D28A3" w14:textId="77777777" w:rsidR="00800901" w:rsidRDefault="00800901" w:rsidP="00943931">
            <w:pPr>
              <w:pStyle w:val="Dates"/>
            </w:pPr>
          </w:p>
        </w:tc>
        <w:tc>
          <w:tcPr>
            <w:tcW w:w="716" w:type="pct"/>
            <w:gridSpan w:val="2"/>
            <w:tcBorders>
              <w:top w:val="single" w:sz="6" w:space="0" w:color="D9D9D9" w:themeColor="background1" w:themeShade="D9"/>
              <w:left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E7CD3DA" w14:textId="77777777" w:rsidR="00800901" w:rsidRDefault="00800901" w:rsidP="00943931">
            <w:pPr>
              <w:pStyle w:val="Dates"/>
            </w:pPr>
          </w:p>
        </w:tc>
      </w:tr>
      <w:tr w:rsidR="00800901" w14:paraId="710CDCEF" w14:textId="77777777" w:rsidTr="00943931">
        <w:tblPrEx>
          <w:tblLook w:val="04A0" w:firstRow="1" w:lastRow="0" w:firstColumn="1" w:lastColumn="0" w:noHBand="0" w:noVBand="1"/>
        </w:tblPrEx>
        <w:trPr>
          <w:trHeight w:hRule="exact" w:val="907"/>
        </w:trPr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3DBCEDDE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3FE43DB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1C7DD2BF" w14:textId="77777777" w:rsidR="00800901" w:rsidRDefault="00800901" w:rsidP="00943931"/>
        </w:tc>
        <w:tc>
          <w:tcPr>
            <w:tcW w:w="714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20AA6FB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0DB4AA80" w14:textId="77777777" w:rsidR="00800901" w:rsidRDefault="00800901" w:rsidP="00943931"/>
        </w:tc>
        <w:tc>
          <w:tcPr>
            <w:tcW w:w="714" w:type="pct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66FDB6A1" w14:textId="77777777" w:rsidR="00800901" w:rsidRDefault="00800901" w:rsidP="00943931"/>
        </w:tc>
        <w:tc>
          <w:tcPr>
            <w:tcW w:w="716" w:type="pct"/>
            <w:gridSpan w:val="2"/>
            <w:tcBorders>
              <w:left w:val="single" w:sz="6" w:space="0" w:color="D9D9D9" w:themeColor="background1" w:themeShade="D9"/>
              <w:bottom w:val="single" w:sz="6" w:space="0" w:color="D9D9D9" w:themeColor="background1" w:themeShade="D9"/>
              <w:right w:val="single" w:sz="6" w:space="0" w:color="D9D9D9" w:themeColor="background1" w:themeShade="D9"/>
            </w:tcBorders>
          </w:tcPr>
          <w:p w14:paraId="2E543F4B" w14:textId="77777777" w:rsidR="00800901" w:rsidRDefault="00800901" w:rsidP="00943931"/>
        </w:tc>
      </w:tr>
    </w:tbl>
    <w:p w14:paraId="1584C1FA" w14:textId="77777777" w:rsidR="00D435C2" w:rsidRDefault="00D435C2"/>
    <w:sectPr w:rsidR="00D435C2" w:rsidSect="002A591F">
      <w:pgSz w:w="15840" w:h="12240" w:orient="landscape"/>
      <w:pgMar w:top="720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215A" w14:textId="77777777" w:rsidR="00EF23A7" w:rsidRDefault="00EF23A7">
      <w:pPr>
        <w:spacing w:before="0" w:after="0"/>
      </w:pPr>
      <w:r>
        <w:separator/>
      </w:r>
    </w:p>
  </w:endnote>
  <w:endnote w:type="continuationSeparator" w:id="0">
    <w:p w14:paraId="4E60D870" w14:textId="77777777" w:rsidR="00EF23A7" w:rsidRDefault="00EF23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79CB3" w14:textId="77777777" w:rsidR="00EF23A7" w:rsidRDefault="00EF23A7">
      <w:pPr>
        <w:spacing w:before="0" w:after="0"/>
      </w:pPr>
      <w:r>
        <w:separator/>
      </w:r>
    </w:p>
  </w:footnote>
  <w:footnote w:type="continuationSeparator" w:id="0">
    <w:p w14:paraId="78120743" w14:textId="77777777" w:rsidR="00EF23A7" w:rsidRDefault="00EF23A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1479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06635B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75CABE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10C62C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03AD02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4FA9FC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6EC9BC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6E8C3B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14E3CD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57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97337813">
    <w:abstractNumId w:val="9"/>
  </w:num>
  <w:num w:numId="2" w16cid:durableId="472674571">
    <w:abstractNumId w:val="7"/>
  </w:num>
  <w:num w:numId="3" w16cid:durableId="1629318486">
    <w:abstractNumId w:val="6"/>
  </w:num>
  <w:num w:numId="4" w16cid:durableId="1973637104">
    <w:abstractNumId w:val="5"/>
  </w:num>
  <w:num w:numId="5" w16cid:durableId="1747457403">
    <w:abstractNumId w:val="4"/>
  </w:num>
  <w:num w:numId="6" w16cid:durableId="935941307">
    <w:abstractNumId w:val="8"/>
  </w:num>
  <w:num w:numId="7" w16cid:durableId="418603937">
    <w:abstractNumId w:val="3"/>
  </w:num>
  <w:num w:numId="8" w16cid:durableId="1969583723">
    <w:abstractNumId w:val="2"/>
  </w:num>
  <w:num w:numId="9" w16cid:durableId="1244754074">
    <w:abstractNumId w:val="1"/>
  </w:num>
  <w:num w:numId="10" w16cid:durableId="2046903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" w:val="1/31/2021"/>
    <w:docVar w:name="MonthStart" w:val="1/1/2021"/>
    <w:docVar w:name="ShowDynamicGuides" w:val="1"/>
    <w:docVar w:name="ShowMarginGuides" w:val="0"/>
    <w:docVar w:name="ShowOutlines" w:val="0"/>
    <w:docVar w:name="ShowStaticGuides" w:val="0"/>
  </w:docVars>
  <w:rsids>
    <w:rsidRoot w:val="00C21117"/>
    <w:rsid w:val="00020C49"/>
    <w:rsid w:val="0005195E"/>
    <w:rsid w:val="00056814"/>
    <w:rsid w:val="0006779F"/>
    <w:rsid w:val="00080EF7"/>
    <w:rsid w:val="000A20FE"/>
    <w:rsid w:val="000B6EE8"/>
    <w:rsid w:val="00100BAF"/>
    <w:rsid w:val="0011772B"/>
    <w:rsid w:val="00145E24"/>
    <w:rsid w:val="0019694E"/>
    <w:rsid w:val="001A3A8D"/>
    <w:rsid w:val="001C5DC3"/>
    <w:rsid w:val="002442F1"/>
    <w:rsid w:val="0027720C"/>
    <w:rsid w:val="00290CF4"/>
    <w:rsid w:val="002A591F"/>
    <w:rsid w:val="002F6E35"/>
    <w:rsid w:val="003A63E1"/>
    <w:rsid w:val="003A7FDB"/>
    <w:rsid w:val="003B47BC"/>
    <w:rsid w:val="003D7DDA"/>
    <w:rsid w:val="003F1620"/>
    <w:rsid w:val="00406C2A"/>
    <w:rsid w:val="00454FED"/>
    <w:rsid w:val="00490841"/>
    <w:rsid w:val="004C5B17"/>
    <w:rsid w:val="004F670E"/>
    <w:rsid w:val="005069BC"/>
    <w:rsid w:val="005562FE"/>
    <w:rsid w:val="00557989"/>
    <w:rsid w:val="00572E54"/>
    <w:rsid w:val="005A0F36"/>
    <w:rsid w:val="005D393D"/>
    <w:rsid w:val="00634092"/>
    <w:rsid w:val="007564A4"/>
    <w:rsid w:val="007777B1"/>
    <w:rsid w:val="007A49F2"/>
    <w:rsid w:val="007F23B1"/>
    <w:rsid w:val="00800901"/>
    <w:rsid w:val="00874C9A"/>
    <w:rsid w:val="009035F5"/>
    <w:rsid w:val="0092231B"/>
    <w:rsid w:val="00944085"/>
    <w:rsid w:val="00946A27"/>
    <w:rsid w:val="00953A96"/>
    <w:rsid w:val="00966FA6"/>
    <w:rsid w:val="009A0FFF"/>
    <w:rsid w:val="009E7192"/>
    <w:rsid w:val="009E7A36"/>
    <w:rsid w:val="00A4654E"/>
    <w:rsid w:val="00A73BBF"/>
    <w:rsid w:val="00A74A4C"/>
    <w:rsid w:val="00AA1548"/>
    <w:rsid w:val="00AA245C"/>
    <w:rsid w:val="00AB29FA"/>
    <w:rsid w:val="00B343E4"/>
    <w:rsid w:val="00B70858"/>
    <w:rsid w:val="00B73316"/>
    <w:rsid w:val="00B8151A"/>
    <w:rsid w:val="00B854C9"/>
    <w:rsid w:val="00B97BB2"/>
    <w:rsid w:val="00C01E44"/>
    <w:rsid w:val="00C0276E"/>
    <w:rsid w:val="00C11D39"/>
    <w:rsid w:val="00C21117"/>
    <w:rsid w:val="00C229EA"/>
    <w:rsid w:val="00C71D73"/>
    <w:rsid w:val="00C7735D"/>
    <w:rsid w:val="00CB1C1C"/>
    <w:rsid w:val="00CC02EC"/>
    <w:rsid w:val="00D17693"/>
    <w:rsid w:val="00D435C2"/>
    <w:rsid w:val="00D7230E"/>
    <w:rsid w:val="00DA53A1"/>
    <w:rsid w:val="00DA6098"/>
    <w:rsid w:val="00DE6C1E"/>
    <w:rsid w:val="00DF051F"/>
    <w:rsid w:val="00DF32DE"/>
    <w:rsid w:val="00E01708"/>
    <w:rsid w:val="00E02644"/>
    <w:rsid w:val="00E13B83"/>
    <w:rsid w:val="00E54E11"/>
    <w:rsid w:val="00E85D16"/>
    <w:rsid w:val="00EA1691"/>
    <w:rsid w:val="00EB320B"/>
    <w:rsid w:val="00EF23A7"/>
    <w:rsid w:val="00F27DA0"/>
    <w:rsid w:val="00F27F58"/>
    <w:rsid w:val="00F45D9F"/>
    <w:rsid w:val="00F710A7"/>
    <w:rsid w:val="00FA21CA"/>
    <w:rsid w:val="00FA39FF"/>
    <w:rsid w:val="00FA62E6"/>
    <w:rsid w:val="00FD6436"/>
    <w:rsid w:val="00FF2624"/>
    <w:rsid w:val="0670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C3268A"/>
  <w15:docId w15:val="{CD808E35-03D5-4DC2-A168-3CD34977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18"/>
        <w:szCs w:val="18"/>
        <w:lang w:val="en-US" w:eastAsia="en-US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3A1"/>
  </w:style>
  <w:style w:type="paragraph" w:styleId="Heading1">
    <w:name w:val="heading 1"/>
    <w:basedOn w:val="Normal"/>
    <w:next w:val="Normal"/>
    <w:link w:val="Heading1Char"/>
    <w:uiPriority w:val="9"/>
    <w:semiHidden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6D8C00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92BC00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92BC00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92BC00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485D0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485D0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nth">
    <w:name w:val="Month"/>
    <w:basedOn w:val="Normal"/>
    <w:uiPriority w:val="1"/>
    <w:qFormat/>
    <w:rsid w:val="0092231B"/>
    <w:pPr>
      <w:spacing w:before="0" w:after="0"/>
    </w:pPr>
    <w:rPr>
      <w:rFonts w:asciiTheme="majorHAnsi" w:eastAsiaTheme="majorEastAsia" w:hAnsiTheme="majorHAnsi"/>
      <w:color w:val="FFFFFF" w:themeColor="background1"/>
      <w:sz w:val="120"/>
      <w:szCs w:val="120"/>
    </w:rPr>
  </w:style>
  <w:style w:type="paragraph" w:customStyle="1" w:styleId="Year">
    <w:name w:val="Year"/>
    <w:basedOn w:val="Normal"/>
    <w:uiPriority w:val="2"/>
    <w:qFormat/>
    <w:pPr>
      <w:spacing w:before="0" w:after="120"/>
      <w:jc w:val="right"/>
    </w:pPr>
    <w:rPr>
      <w:rFonts w:asciiTheme="majorHAnsi" w:eastAsiaTheme="majorEastAsia" w:hAnsiTheme="majorHAnsi"/>
      <w:color w:val="FFFFFF" w:themeColor="background1"/>
      <w:sz w:val="64"/>
      <w:szCs w:val="64"/>
    </w:rPr>
  </w:style>
  <w:style w:type="paragraph" w:styleId="Subtitle">
    <w:name w:val="Subtitle"/>
    <w:basedOn w:val="Normal"/>
    <w:link w:val="SubtitleChar"/>
    <w:uiPriority w:val="4"/>
    <w:semiHidden/>
    <w:pPr>
      <w:spacing w:before="0" w:after="0"/>
    </w:pPr>
    <w:rPr>
      <w:b/>
      <w:color w:val="FFFFFF" w:themeColor="background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4"/>
    <w:semiHidden/>
    <w:rsid w:val="00DA53A1"/>
    <w:rPr>
      <w:b/>
      <w:color w:val="FFFFFF" w:themeColor="background1"/>
      <w:sz w:val="24"/>
      <w:szCs w:val="24"/>
    </w:rPr>
  </w:style>
  <w:style w:type="paragraph" w:styleId="Title">
    <w:name w:val="Title"/>
    <w:basedOn w:val="Normal"/>
    <w:link w:val="TitleChar"/>
    <w:uiPriority w:val="3"/>
    <w:semiHidden/>
    <w:pPr>
      <w:spacing w:before="0" w:after="0"/>
    </w:pPr>
    <w:rPr>
      <w:rFonts w:asciiTheme="majorHAnsi" w:eastAsiaTheme="majorEastAsia" w:hAnsiTheme="majorHAnsi"/>
      <w:color w:val="FFFFFF" w:themeColor="background1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3"/>
    <w:semiHidden/>
    <w:rsid w:val="00DA53A1"/>
    <w:rPr>
      <w:rFonts w:asciiTheme="majorHAnsi" w:eastAsiaTheme="majorEastAsia" w:hAnsiTheme="majorHAnsi"/>
      <w:color w:val="FFFFFF" w:themeColor="background1"/>
      <w:sz w:val="40"/>
      <w:szCs w:val="40"/>
    </w:rPr>
  </w:style>
  <w:style w:type="paragraph" w:customStyle="1" w:styleId="Days">
    <w:name w:val="Days"/>
    <w:basedOn w:val="Normal"/>
    <w:uiPriority w:val="5"/>
    <w:qFormat/>
    <w:pPr>
      <w:jc w:val="center"/>
    </w:pPr>
    <w:rPr>
      <w:color w:val="595959" w:themeColor="text1" w:themeTint="A6"/>
      <w:sz w:val="22"/>
      <w:szCs w:val="24"/>
    </w:rPr>
  </w:style>
  <w:style w:type="table" w:customStyle="1" w:styleId="TableCalendar">
    <w:name w:val="Table Calendar"/>
    <w:basedOn w:val="TableNormal"/>
    <w:tblPr>
      <w:tblBorders>
        <w:top w:val="single" w:sz="6" w:space="0" w:color="BFBFBF" w:themeColor="background1" w:themeShade="BF"/>
        <w:left w:val="single" w:sz="6" w:space="0" w:color="BFBFBF" w:themeColor="background1" w:themeShade="BF"/>
        <w:bottom w:val="single" w:sz="6" w:space="0" w:color="BFBFBF" w:themeColor="background1" w:themeShade="BF"/>
        <w:right w:val="single" w:sz="6" w:space="0" w:color="BFBFBF" w:themeColor="background1" w:themeShade="BF"/>
        <w:insideV w:val="single" w:sz="6" w:space="0" w:color="BFBFBF" w:themeColor="background1" w:themeShade="BF"/>
      </w:tblBorders>
    </w:tblPr>
    <w:tblStylePr w:type="firstRow">
      <w:tblPr/>
      <w:tcPr>
        <w:shd w:val="clear" w:color="auto" w:fill="D9D9D9" w:themeFill="background1" w:themeFillShade="D9"/>
      </w:tcPr>
    </w:tblStylePr>
  </w:style>
  <w:style w:type="paragraph" w:customStyle="1" w:styleId="Dates">
    <w:name w:val="Dates"/>
    <w:basedOn w:val="Normal"/>
    <w:uiPriority w:val="6"/>
    <w:qFormat/>
    <w:pPr>
      <w:spacing w:before="0" w:after="0"/>
      <w:jc w:val="right"/>
    </w:pPr>
    <w:rPr>
      <w:color w:val="595959" w:themeColor="text1" w:themeTint="A6"/>
      <w:sz w:val="22"/>
    </w:rPr>
  </w:style>
  <w:style w:type="paragraph" w:styleId="BodyText">
    <w:name w:val="Body Text"/>
    <w:basedOn w:val="Normal"/>
    <w:link w:val="BodyTextChar"/>
    <w:semiHidden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Pr>
      <w:sz w:val="20"/>
    </w:rPr>
  </w:style>
  <w:style w:type="paragraph" w:styleId="BalloonText">
    <w:name w:val="Balloon Text"/>
    <w:basedOn w:val="Normal"/>
    <w:link w:val="BalloonTextChar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</w:style>
  <w:style w:type="paragraph" w:styleId="BlockText">
    <w:name w:val="Block Text"/>
    <w:basedOn w:val="Normal"/>
    <w:semiHidden/>
    <w:unhideWhenUsed/>
    <w:pPr>
      <w:pBdr>
        <w:top w:val="single" w:sz="2" w:space="10" w:color="92BC00" w:themeColor="accent1" w:shadow="1"/>
        <w:left w:val="single" w:sz="2" w:space="10" w:color="92BC00" w:themeColor="accent1" w:shadow="1"/>
        <w:bottom w:val="single" w:sz="2" w:space="10" w:color="92BC00" w:themeColor="accent1" w:shadow="1"/>
        <w:right w:val="single" w:sz="2" w:space="10" w:color="92BC00" w:themeColor="accent1" w:shadow="1"/>
      </w:pBdr>
      <w:ind w:left="1152" w:right="1152"/>
    </w:pPr>
    <w:rPr>
      <w:i/>
      <w:iCs/>
      <w:color w:val="92BC00" w:themeColor="accent1"/>
    </w:rPr>
  </w:style>
  <w:style w:type="paragraph" w:styleId="BodyText2">
    <w:name w:val="Body Text 2"/>
    <w:basedOn w:val="Normal"/>
    <w:link w:val="BodyText2Char"/>
    <w:semiHidden/>
    <w:unhideWhenUsed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Pr>
      <w:sz w:val="20"/>
    </w:rPr>
  </w:style>
  <w:style w:type="character" w:customStyle="1" w:styleId="BodyText2Char">
    <w:name w:val="Body Text 2 Char"/>
    <w:basedOn w:val="DefaultParagraphFont"/>
    <w:link w:val="BodyText2"/>
    <w:semiHidden/>
    <w:rPr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Pr>
      <w:sz w:val="20"/>
    </w:rPr>
  </w:style>
  <w:style w:type="paragraph" w:styleId="BodyTextIndent2">
    <w:name w:val="Body Text Indent 2"/>
    <w:basedOn w:val="Normal"/>
    <w:link w:val="BodyTextIndent2Char"/>
    <w:semiHidden/>
    <w:unhideWhenUsed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Pr>
      <w:sz w:val="20"/>
    </w:rPr>
  </w:style>
  <w:style w:type="paragraph" w:styleId="BodyTextIndent3">
    <w:name w:val="Body Text Indent 3"/>
    <w:basedOn w:val="Normal"/>
    <w:link w:val="BodyTextIndent3Char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Pr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pPr>
      <w:spacing w:after="200"/>
    </w:pPr>
    <w:rPr>
      <w:b/>
      <w:bCs/>
      <w:color w:val="92BC00" w:themeColor="accent1"/>
    </w:rPr>
  </w:style>
  <w:style w:type="paragraph" w:styleId="Closing">
    <w:name w:val="Closing"/>
    <w:basedOn w:val="Normal"/>
    <w:link w:val="ClosingChar"/>
    <w:semiHidden/>
    <w:unhideWhenUsed/>
    <w:pPr>
      <w:ind w:left="4320"/>
    </w:pPr>
  </w:style>
  <w:style w:type="character" w:customStyle="1" w:styleId="ClosingChar">
    <w:name w:val="Closing Char"/>
    <w:basedOn w:val="DefaultParagraphFont"/>
    <w:link w:val="Closing"/>
    <w:semiHidden/>
    <w:rPr>
      <w:sz w:val="20"/>
    </w:rPr>
  </w:style>
  <w:style w:type="paragraph" w:styleId="CommentText">
    <w:name w:val="annotation text"/>
    <w:basedOn w:val="Normal"/>
    <w:link w:val="CommentTextChar"/>
    <w:semiHidden/>
    <w:unhideWhenUsed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</w:style>
  <w:style w:type="character" w:customStyle="1" w:styleId="DateChar">
    <w:name w:val="Date Char"/>
    <w:basedOn w:val="DefaultParagraphFont"/>
    <w:link w:val="Date"/>
    <w:semiHidden/>
    <w:rPr>
      <w:sz w:val="20"/>
    </w:rPr>
  </w:style>
  <w:style w:type="paragraph" w:styleId="DocumentMap">
    <w:name w:val="Document Map"/>
    <w:basedOn w:val="Normal"/>
    <w:link w:val="DocumentMapChar"/>
    <w:semiHidden/>
    <w:unhideWhenUsed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</w:style>
  <w:style w:type="character" w:customStyle="1" w:styleId="E-mailSignatureChar">
    <w:name w:val="E-mail Signature Char"/>
    <w:basedOn w:val="DefaultParagraphFont"/>
    <w:link w:val="E-mailSignature"/>
    <w:semiHidden/>
    <w:rPr>
      <w:sz w:val="20"/>
    </w:rPr>
  </w:style>
  <w:style w:type="paragraph" w:styleId="EndnoteText">
    <w:name w:val="endnote text"/>
    <w:basedOn w:val="Normal"/>
    <w:link w:val="EndnoteTextChar"/>
    <w:semiHidden/>
    <w:unhideWhenUsed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Pr>
      <w:sz w:val="20"/>
      <w:szCs w:val="20"/>
    </w:rPr>
  </w:style>
  <w:style w:type="paragraph" w:styleId="EnvelopeAddress">
    <w:name w:val="envelope address"/>
    <w:basedOn w:val="Normal"/>
    <w:semiHidden/>
    <w:unhideWhenUsed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Pr>
      <w:rFonts w:asciiTheme="majorHAnsi" w:eastAsiaTheme="majorEastAsia" w:hAnsiTheme="majorHAnsi" w:cstheme="majorBidi"/>
      <w:szCs w:val="20"/>
    </w:rPr>
  </w:style>
  <w:style w:type="paragraph" w:styleId="Footer">
    <w:name w:val="footer"/>
    <w:basedOn w:val="Normal"/>
    <w:link w:val="FooterChar"/>
    <w:uiPriority w:val="99"/>
    <w:semiHidden/>
    <w:pPr>
      <w:spacing w:before="0" w:after="0"/>
    </w:pPr>
  </w:style>
  <w:style w:type="paragraph" w:styleId="FootnoteText">
    <w:name w:val="footnote text"/>
    <w:basedOn w:val="Normal"/>
    <w:link w:val="FootnoteTextChar"/>
    <w:semiHidden/>
    <w:unhideWhenUsed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A53A1"/>
  </w:style>
  <w:style w:type="paragraph" w:styleId="Header">
    <w:name w:val="header"/>
    <w:basedOn w:val="Normal"/>
    <w:link w:val="HeaderChar"/>
    <w:uiPriority w:val="99"/>
    <w:semiHidden/>
    <w:pPr>
      <w:spacing w:before="0" w:after="0"/>
    </w:pPr>
  </w:style>
  <w:style w:type="character" w:customStyle="1" w:styleId="Heading1Char">
    <w:name w:val="Heading 1 Char"/>
    <w:basedOn w:val="DefaultParagraphFont"/>
    <w:link w:val="Heading1"/>
    <w:uiPriority w:val="9"/>
    <w:semiHidden/>
    <w:rsid w:val="00DA53A1"/>
    <w:rPr>
      <w:rFonts w:asciiTheme="majorHAnsi" w:eastAsiaTheme="majorEastAsia" w:hAnsiTheme="majorHAnsi" w:cstheme="majorBidi"/>
      <w:b/>
      <w:bCs/>
      <w:color w:val="6D8C00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92BC00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Pr>
      <w:rFonts w:asciiTheme="majorHAnsi" w:eastAsiaTheme="majorEastAsia" w:hAnsiTheme="majorHAnsi" w:cstheme="majorBidi"/>
      <w:b/>
      <w:bCs/>
      <w:color w:val="92BC00" w:themeColor="accent1"/>
      <w:sz w:val="20"/>
    </w:rPr>
  </w:style>
  <w:style w:type="character" w:customStyle="1" w:styleId="Heading4Char">
    <w:name w:val="Heading 4 Char"/>
    <w:basedOn w:val="DefaultParagraphFont"/>
    <w:link w:val="Heading4"/>
    <w:semiHidden/>
    <w:rPr>
      <w:rFonts w:asciiTheme="majorHAnsi" w:eastAsiaTheme="majorEastAsia" w:hAnsiTheme="majorHAnsi" w:cstheme="majorBidi"/>
      <w:b/>
      <w:bCs/>
      <w:i/>
      <w:iCs/>
      <w:color w:val="92BC00" w:themeColor="accent1"/>
      <w:sz w:val="20"/>
    </w:rPr>
  </w:style>
  <w:style w:type="character" w:customStyle="1" w:styleId="Heading5Char">
    <w:name w:val="Heading 5 Char"/>
    <w:basedOn w:val="DefaultParagraphFont"/>
    <w:link w:val="Heading5"/>
    <w:semiHidden/>
    <w:rPr>
      <w:rFonts w:asciiTheme="majorHAnsi" w:eastAsiaTheme="majorEastAsia" w:hAnsiTheme="majorHAnsi" w:cstheme="majorBidi"/>
      <w:color w:val="485D00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semiHidden/>
    <w:rPr>
      <w:rFonts w:asciiTheme="majorHAnsi" w:eastAsiaTheme="majorEastAsia" w:hAnsiTheme="majorHAnsi" w:cstheme="majorBidi"/>
      <w:i/>
      <w:iCs/>
      <w:color w:val="485D0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Pr>
      <w:i/>
      <w:iCs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semiHidden/>
    <w:unhideWhenUsed/>
    <w:pPr>
      <w:ind w:left="360" w:hanging="360"/>
      <w:contextualSpacing/>
    </w:pPr>
  </w:style>
  <w:style w:type="paragraph" w:styleId="List2">
    <w:name w:val="List 2"/>
    <w:basedOn w:val="Normal"/>
    <w:semiHidden/>
    <w:unhideWhenUsed/>
    <w:pPr>
      <w:ind w:left="720" w:hanging="360"/>
      <w:contextualSpacing/>
    </w:pPr>
  </w:style>
  <w:style w:type="paragraph" w:styleId="List3">
    <w:name w:val="List 3"/>
    <w:basedOn w:val="Normal"/>
    <w:semiHidden/>
    <w:unhideWhenUsed/>
    <w:pPr>
      <w:ind w:left="1080" w:hanging="360"/>
      <w:contextualSpacing/>
    </w:pPr>
  </w:style>
  <w:style w:type="paragraph" w:styleId="List4">
    <w:name w:val="List 4"/>
    <w:basedOn w:val="Normal"/>
    <w:semiHidden/>
    <w:unhideWhenUsed/>
    <w:pPr>
      <w:ind w:left="1440" w:hanging="360"/>
      <w:contextualSpacing/>
    </w:pPr>
  </w:style>
  <w:style w:type="paragraph" w:styleId="List5">
    <w:name w:val="List 5"/>
    <w:basedOn w:val="Normal"/>
    <w:semiHidden/>
    <w:unhideWhenUsed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pPr>
      <w:numPr>
        <w:numId w:val="10"/>
      </w:numPr>
      <w:contextualSpacing/>
    </w:pPr>
  </w:style>
  <w:style w:type="paragraph" w:styleId="MacroText">
    <w:name w:val="macro"/>
    <w:link w:val="MacroTextChar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semiHidden/>
    <w:unhideWhenUsed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</w:style>
  <w:style w:type="character" w:customStyle="1" w:styleId="NoteHeadingChar">
    <w:name w:val="Note Heading Char"/>
    <w:basedOn w:val="DefaultParagraphFont"/>
    <w:link w:val="NoteHeading"/>
    <w:semiHidden/>
    <w:rPr>
      <w:sz w:val="20"/>
    </w:rPr>
  </w:style>
  <w:style w:type="paragraph" w:styleId="PlainText">
    <w:name w:val="Plain Text"/>
    <w:basedOn w:val="Normal"/>
    <w:link w:val="PlainTextChar"/>
    <w:semiHidden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semiHidden/>
    <w:unhideWhenUsed/>
  </w:style>
  <w:style w:type="character" w:customStyle="1" w:styleId="SalutationChar">
    <w:name w:val="Salutation Char"/>
    <w:basedOn w:val="DefaultParagraphFont"/>
    <w:link w:val="Salutation"/>
    <w:semiHidden/>
    <w:rPr>
      <w:sz w:val="20"/>
    </w:rPr>
  </w:style>
  <w:style w:type="paragraph" w:styleId="Signature">
    <w:name w:val="Signature"/>
    <w:basedOn w:val="Normal"/>
    <w:link w:val="SignatureChar"/>
    <w:semiHidden/>
    <w:unhideWhenUsed/>
    <w:pPr>
      <w:ind w:left="4320"/>
    </w:pPr>
  </w:style>
  <w:style w:type="character" w:customStyle="1" w:styleId="SignatureChar">
    <w:name w:val="Signature Char"/>
    <w:basedOn w:val="DefaultParagraphFont"/>
    <w:link w:val="Signature"/>
    <w:semiHidden/>
    <w:rPr>
      <w:sz w:val="20"/>
    </w:rPr>
  </w:style>
  <w:style w:type="paragraph" w:styleId="TableofAuthorities">
    <w:name w:val="table of authorities"/>
    <w:basedOn w:val="Normal"/>
    <w:next w:val="Normal"/>
    <w:semiHidden/>
    <w:unhideWhenUsed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</w:style>
  <w:style w:type="paragraph" w:styleId="TOAHeading">
    <w:name w:val="toa heading"/>
    <w:basedOn w:val="Normal"/>
    <w:next w:val="Normal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pPr>
      <w:outlineLvl w:val="9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53A1"/>
  </w:style>
  <w:style w:type="table" w:styleId="GridTable1Light-Accent2">
    <w:name w:val="Grid Table 1 Light Accent 2"/>
    <w:basedOn w:val="TableNormal"/>
    <w:uiPriority w:val="46"/>
    <w:rsid w:val="00AB29FA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95E00" w:themeFill="accent1" w:themeFillShade="80"/>
      </w:tcPr>
    </w:tblStylePr>
    <w:tblStylePr w:type="lastRow">
      <w:rPr>
        <w:b/>
        <w:bCs/>
      </w:rPr>
      <w:tblPr/>
      <w:tcPr>
        <w:tcBorders>
          <w:top w:val="double" w:sz="2" w:space="0" w:color="E7BB7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59"/>
    <w:rsid w:val="00AB29FA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"/>
    <w:semiHidden/>
    <w:rsid w:val="00F27F5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0170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1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anada\AppData\Roaming\Microsoft\Templates\Banner%20calenda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51BDC51D88146D8A2F0C065AFC64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93079-C689-40C4-9AE0-614391A4A49B}"/>
      </w:docPartPr>
      <w:docPartBody>
        <w:p w:rsidR="00000000" w:rsidRDefault="00000000">
          <w:pPr>
            <w:pStyle w:val="251BDC51D88146D8A2F0C065AFC64CF3"/>
          </w:pPr>
          <w:r>
            <w:t>Sunday</w:t>
          </w:r>
        </w:p>
      </w:docPartBody>
    </w:docPart>
    <w:docPart>
      <w:docPartPr>
        <w:name w:val="D736ACEAEC1F4D01B086263248B59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50FA25-22E0-4E35-80AB-1EAC07F332A8}"/>
      </w:docPartPr>
      <w:docPartBody>
        <w:p w:rsidR="00000000" w:rsidRDefault="00000000">
          <w:pPr>
            <w:pStyle w:val="D736ACEAEC1F4D01B086263248B59E04"/>
          </w:pPr>
          <w:r>
            <w:t>Monday</w:t>
          </w:r>
        </w:p>
      </w:docPartBody>
    </w:docPart>
    <w:docPart>
      <w:docPartPr>
        <w:name w:val="857C4BAEF6754411B5B8A8D0976C5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89A1A-0103-444D-8ED9-ABF4EFDCC465}"/>
      </w:docPartPr>
      <w:docPartBody>
        <w:p w:rsidR="00000000" w:rsidRDefault="00000000">
          <w:pPr>
            <w:pStyle w:val="857C4BAEF6754411B5B8A8D0976C5B96"/>
          </w:pPr>
          <w:r>
            <w:t>Tuesday</w:t>
          </w:r>
        </w:p>
      </w:docPartBody>
    </w:docPart>
    <w:docPart>
      <w:docPartPr>
        <w:name w:val="2439259E43444B88B9B0142F8740BF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30EFD-A05B-4CCF-BA7E-AA4C8C65E07C}"/>
      </w:docPartPr>
      <w:docPartBody>
        <w:p w:rsidR="00000000" w:rsidRDefault="00000000">
          <w:pPr>
            <w:pStyle w:val="2439259E43444B88B9B0142F8740BFC9"/>
          </w:pPr>
          <w:r>
            <w:t>Wednesday</w:t>
          </w:r>
        </w:p>
      </w:docPartBody>
    </w:docPart>
    <w:docPart>
      <w:docPartPr>
        <w:name w:val="58A11156787B4AF9BC57092853CF3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FC9654-BF8F-4BBF-B676-1C945567F50D}"/>
      </w:docPartPr>
      <w:docPartBody>
        <w:p w:rsidR="00000000" w:rsidRDefault="00000000">
          <w:pPr>
            <w:pStyle w:val="58A11156787B4AF9BC57092853CF3594"/>
          </w:pPr>
          <w:r>
            <w:t>Thursday</w:t>
          </w:r>
        </w:p>
      </w:docPartBody>
    </w:docPart>
    <w:docPart>
      <w:docPartPr>
        <w:name w:val="29AE32223C0342389A0623A669CE3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C4D400-4E18-4FC3-B1C2-5727EBBAF502}"/>
      </w:docPartPr>
      <w:docPartBody>
        <w:p w:rsidR="00000000" w:rsidRDefault="00000000">
          <w:pPr>
            <w:pStyle w:val="29AE32223C0342389A0623A669CE3B91"/>
          </w:pPr>
          <w:r>
            <w:t>Friday</w:t>
          </w:r>
        </w:p>
      </w:docPartBody>
    </w:docPart>
    <w:docPart>
      <w:docPartPr>
        <w:name w:val="A7F57E96F0C34672B3A6BE38CAD26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DE57E8-DDE1-4660-9B39-6F5005871C73}"/>
      </w:docPartPr>
      <w:docPartBody>
        <w:p w:rsidR="00000000" w:rsidRDefault="00000000">
          <w:pPr>
            <w:pStyle w:val="A7F57E96F0C34672B3A6BE38CAD26054"/>
          </w:pPr>
          <w:r>
            <w:t>Saturday</w:t>
          </w:r>
        </w:p>
      </w:docPartBody>
    </w:docPart>
    <w:docPart>
      <w:docPartPr>
        <w:name w:val="1487D6EA852F4655BDDA954832F73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2C825-0B7D-4DE2-AB4B-2385E6B160B3}"/>
      </w:docPartPr>
      <w:docPartBody>
        <w:p w:rsidR="00000000" w:rsidRDefault="00000000">
          <w:pPr>
            <w:pStyle w:val="1487D6EA852F4655BDDA954832F736F1"/>
          </w:pPr>
          <w:r>
            <w:t>Sunday</w:t>
          </w:r>
        </w:p>
      </w:docPartBody>
    </w:docPart>
    <w:docPart>
      <w:docPartPr>
        <w:name w:val="B6FFF57EEF2242A5BA12F6C004EEE1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F761D-78AD-48AF-81CC-C39D2A40E02D}"/>
      </w:docPartPr>
      <w:docPartBody>
        <w:p w:rsidR="00000000" w:rsidRDefault="00000000">
          <w:pPr>
            <w:pStyle w:val="B6FFF57EEF2242A5BA12F6C004EEE194"/>
          </w:pPr>
          <w:r>
            <w:t>Monday</w:t>
          </w:r>
        </w:p>
      </w:docPartBody>
    </w:docPart>
    <w:docPart>
      <w:docPartPr>
        <w:name w:val="FAE45070E7EF48C9AA844F8F28EF15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C4EF8-8371-4146-88DD-57D47A789035}"/>
      </w:docPartPr>
      <w:docPartBody>
        <w:p w:rsidR="00000000" w:rsidRDefault="00000000">
          <w:pPr>
            <w:pStyle w:val="FAE45070E7EF48C9AA844F8F28EF15CC"/>
          </w:pPr>
          <w:r>
            <w:t>Tuesday</w:t>
          </w:r>
        </w:p>
      </w:docPartBody>
    </w:docPart>
    <w:docPart>
      <w:docPartPr>
        <w:name w:val="30B699ADB6204AAE8B280E22D7842B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AC5CE-611F-4CAE-822F-2682F0AD1723}"/>
      </w:docPartPr>
      <w:docPartBody>
        <w:p w:rsidR="00000000" w:rsidRDefault="00000000">
          <w:pPr>
            <w:pStyle w:val="30B699ADB6204AAE8B280E22D7842BFF"/>
          </w:pPr>
          <w:r>
            <w:t>Wednesday</w:t>
          </w:r>
        </w:p>
      </w:docPartBody>
    </w:docPart>
    <w:docPart>
      <w:docPartPr>
        <w:name w:val="E93CBF07A20F4E6AAB9C6DF49939E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F6161-D688-4BF6-A1CA-B4C2F5060AF6}"/>
      </w:docPartPr>
      <w:docPartBody>
        <w:p w:rsidR="00000000" w:rsidRDefault="00000000">
          <w:pPr>
            <w:pStyle w:val="E93CBF07A20F4E6AAB9C6DF49939ECF0"/>
          </w:pPr>
          <w:r>
            <w:t>Thursday</w:t>
          </w:r>
        </w:p>
      </w:docPartBody>
    </w:docPart>
    <w:docPart>
      <w:docPartPr>
        <w:name w:val="776318F5DBDA4671B4F886257A607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D7239-0E21-494B-9399-1D058F4291ED}"/>
      </w:docPartPr>
      <w:docPartBody>
        <w:p w:rsidR="00000000" w:rsidRDefault="00000000">
          <w:pPr>
            <w:pStyle w:val="776318F5DBDA4671B4F886257A607595"/>
          </w:pPr>
          <w:r>
            <w:t>Friday</w:t>
          </w:r>
        </w:p>
      </w:docPartBody>
    </w:docPart>
    <w:docPart>
      <w:docPartPr>
        <w:name w:val="A3DADF977600472C97360C200FC4A2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B753FB-282B-4BBE-9E14-D1AD462BC659}"/>
      </w:docPartPr>
      <w:docPartBody>
        <w:p w:rsidR="00000000" w:rsidRDefault="00000000">
          <w:pPr>
            <w:pStyle w:val="A3DADF977600472C97360C200FC4A220"/>
          </w:pPr>
          <w:r>
            <w:t>Saturday</w:t>
          </w:r>
        </w:p>
      </w:docPartBody>
    </w:docPart>
    <w:docPart>
      <w:docPartPr>
        <w:name w:val="B287B97796564B889C17E96780E165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E404F1-23EB-469F-A028-9A7B1C3757DD}"/>
      </w:docPartPr>
      <w:docPartBody>
        <w:p w:rsidR="00000000" w:rsidRDefault="00000000">
          <w:pPr>
            <w:pStyle w:val="B287B97796564B889C17E96780E1657F"/>
          </w:pPr>
          <w:r>
            <w:t>Sunday</w:t>
          </w:r>
        </w:p>
      </w:docPartBody>
    </w:docPart>
    <w:docPart>
      <w:docPartPr>
        <w:name w:val="A364DD44D78042139B787E3B3289C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7924D-A5B9-4B77-BFBB-FD47FD071137}"/>
      </w:docPartPr>
      <w:docPartBody>
        <w:p w:rsidR="00000000" w:rsidRDefault="00000000">
          <w:pPr>
            <w:pStyle w:val="A364DD44D78042139B787E3B3289C75F"/>
          </w:pPr>
          <w:r>
            <w:t>Monday</w:t>
          </w:r>
        </w:p>
      </w:docPartBody>
    </w:docPart>
    <w:docPart>
      <w:docPartPr>
        <w:name w:val="F194E4FD7A3D4918BD5D1993D6CC3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BC8D7D-9863-44E0-8BA7-6CB978E7F272}"/>
      </w:docPartPr>
      <w:docPartBody>
        <w:p w:rsidR="00000000" w:rsidRDefault="00000000">
          <w:pPr>
            <w:pStyle w:val="F194E4FD7A3D4918BD5D1993D6CC3384"/>
          </w:pPr>
          <w:r>
            <w:t>Tuesday</w:t>
          </w:r>
        </w:p>
      </w:docPartBody>
    </w:docPart>
    <w:docPart>
      <w:docPartPr>
        <w:name w:val="A5EFDCDF4F584991B6AEC3D03E25B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A2657-A641-4ADA-A7C3-D00F80483F85}"/>
      </w:docPartPr>
      <w:docPartBody>
        <w:p w:rsidR="00000000" w:rsidRDefault="00000000">
          <w:pPr>
            <w:pStyle w:val="A5EFDCDF4F584991B6AEC3D03E25B386"/>
          </w:pPr>
          <w:r>
            <w:t>Wednesday</w:t>
          </w:r>
        </w:p>
      </w:docPartBody>
    </w:docPart>
    <w:docPart>
      <w:docPartPr>
        <w:name w:val="27DFF0EFB6284E62A18989DAAE0EA4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38C84-F4CC-4E1D-91B4-9007C2BFF343}"/>
      </w:docPartPr>
      <w:docPartBody>
        <w:p w:rsidR="00000000" w:rsidRDefault="00000000">
          <w:pPr>
            <w:pStyle w:val="27DFF0EFB6284E62A18989DAAE0EA44D"/>
          </w:pPr>
          <w:r>
            <w:t>Thursday</w:t>
          </w:r>
        </w:p>
      </w:docPartBody>
    </w:docPart>
    <w:docPart>
      <w:docPartPr>
        <w:name w:val="916BC590974440ABBCC48A1EBD8463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C5142-76B1-414A-A136-9F8F0484FB17}"/>
      </w:docPartPr>
      <w:docPartBody>
        <w:p w:rsidR="00000000" w:rsidRDefault="00000000">
          <w:pPr>
            <w:pStyle w:val="916BC590974440ABBCC48A1EBD8463DB"/>
          </w:pPr>
          <w:r>
            <w:t>Friday</w:t>
          </w:r>
        </w:p>
      </w:docPartBody>
    </w:docPart>
    <w:docPart>
      <w:docPartPr>
        <w:name w:val="B9A140BD94E7422EAD9C8091A4C8D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C3FC-DB94-41AA-819A-D492EDBAE9B5}"/>
      </w:docPartPr>
      <w:docPartBody>
        <w:p w:rsidR="00000000" w:rsidRDefault="00000000">
          <w:pPr>
            <w:pStyle w:val="B9A140BD94E7422EAD9C8091A4C8DDBD"/>
          </w:pPr>
          <w:r>
            <w:t>Saturday</w:t>
          </w:r>
        </w:p>
      </w:docPartBody>
    </w:docPart>
    <w:docPart>
      <w:docPartPr>
        <w:name w:val="D5C6FD34A1C24E86AF899018874C7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43CCC-FCD1-41BA-BD3E-CC5F36942E49}"/>
      </w:docPartPr>
      <w:docPartBody>
        <w:p w:rsidR="00000000" w:rsidRDefault="00000000">
          <w:pPr>
            <w:pStyle w:val="D5C6FD34A1C24E86AF899018874C7CD7"/>
          </w:pPr>
          <w:r>
            <w:t>Sunday</w:t>
          </w:r>
        </w:p>
      </w:docPartBody>
    </w:docPart>
    <w:docPart>
      <w:docPartPr>
        <w:name w:val="791F102B2ACA4D9FA340F10B8692D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246F00-5716-46ED-ADC3-6FC28F0E07E3}"/>
      </w:docPartPr>
      <w:docPartBody>
        <w:p w:rsidR="00000000" w:rsidRDefault="00000000">
          <w:pPr>
            <w:pStyle w:val="791F102B2ACA4D9FA340F10B8692DEA7"/>
          </w:pPr>
          <w:r>
            <w:t>Monday</w:t>
          </w:r>
        </w:p>
      </w:docPartBody>
    </w:docPart>
    <w:docPart>
      <w:docPartPr>
        <w:name w:val="D0D5BB48C20F458B87B82C6614F506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2C0B7B-5FC3-49D2-A1D5-D1AA25700CCB}"/>
      </w:docPartPr>
      <w:docPartBody>
        <w:p w:rsidR="00000000" w:rsidRDefault="00000000">
          <w:pPr>
            <w:pStyle w:val="D0D5BB48C20F458B87B82C6614F5062F"/>
          </w:pPr>
          <w:r>
            <w:t>Tuesday</w:t>
          </w:r>
        </w:p>
      </w:docPartBody>
    </w:docPart>
    <w:docPart>
      <w:docPartPr>
        <w:name w:val="DC7B96FB682F49B78CFDD20F0C46E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43DBD-204B-4FD9-962C-3B4477784C53}"/>
      </w:docPartPr>
      <w:docPartBody>
        <w:p w:rsidR="00000000" w:rsidRDefault="00000000">
          <w:pPr>
            <w:pStyle w:val="DC7B96FB682F49B78CFDD20F0C46E36D"/>
          </w:pPr>
          <w:r>
            <w:t>Wednesday</w:t>
          </w:r>
        </w:p>
      </w:docPartBody>
    </w:docPart>
    <w:docPart>
      <w:docPartPr>
        <w:name w:val="090A9B9DD8574AEBA9BDBC541E258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ADEC7-A688-44C8-A6F3-4EF83A0FA02C}"/>
      </w:docPartPr>
      <w:docPartBody>
        <w:p w:rsidR="00000000" w:rsidRDefault="00000000">
          <w:pPr>
            <w:pStyle w:val="090A9B9DD8574AEBA9BDBC541E258B5E"/>
          </w:pPr>
          <w:r>
            <w:t>Thursday</w:t>
          </w:r>
        </w:p>
      </w:docPartBody>
    </w:docPart>
    <w:docPart>
      <w:docPartPr>
        <w:name w:val="1F84D1E2BFFA4F64B0A3CA5A4E7F9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FE868D-9469-474D-9E4D-755E1E48E7D2}"/>
      </w:docPartPr>
      <w:docPartBody>
        <w:p w:rsidR="00000000" w:rsidRDefault="00000000">
          <w:pPr>
            <w:pStyle w:val="1F84D1E2BFFA4F64B0A3CA5A4E7F91FD"/>
          </w:pPr>
          <w:r>
            <w:t>Friday</w:t>
          </w:r>
        </w:p>
      </w:docPartBody>
    </w:docPart>
    <w:docPart>
      <w:docPartPr>
        <w:name w:val="7872AC0B01DD40558FA6E4CA6A157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DCD97-5632-4659-87FA-4E4023C978C1}"/>
      </w:docPartPr>
      <w:docPartBody>
        <w:p w:rsidR="00000000" w:rsidRDefault="00000000">
          <w:pPr>
            <w:pStyle w:val="7872AC0B01DD40558FA6E4CA6A15703F"/>
          </w:pPr>
          <w:r>
            <w:t>Saturday</w:t>
          </w:r>
        </w:p>
      </w:docPartBody>
    </w:docPart>
    <w:docPart>
      <w:docPartPr>
        <w:name w:val="5718079903FF43618B4D30F8CAB384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9FE6A-D593-46D9-9F15-0BFD21236292}"/>
      </w:docPartPr>
      <w:docPartBody>
        <w:p w:rsidR="00000000" w:rsidRDefault="00000000">
          <w:pPr>
            <w:pStyle w:val="5718079903FF43618B4D30F8CAB38408"/>
          </w:pPr>
          <w:r>
            <w:t>Sunday</w:t>
          </w:r>
        </w:p>
      </w:docPartBody>
    </w:docPart>
    <w:docPart>
      <w:docPartPr>
        <w:name w:val="D3E977D95079453D85369BEBC9DFC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FB845C-9FE8-495D-AA4D-48137D330E0B}"/>
      </w:docPartPr>
      <w:docPartBody>
        <w:p w:rsidR="00000000" w:rsidRDefault="00000000">
          <w:pPr>
            <w:pStyle w:val="D3E977D95079453D85369BEBC9DFC574"/>
          </w:pPr>
          <w:r>
            <w:t>Monday</w:t>
          </w:r>
        </w:p>
      </w:docPartBody>
    </w:docPart>
    <w:docPart>
      <w:docPartPr>
        <w:name w:val="2A8300B5685C41178437BE6E38F21F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55637-E18C-476F-841E-2EF6E2F658B2}"/>
      </w:docPartPr>
      <w:docPartBody>
        <w:p w:rsidR="00000000" w:rsidRDefault="00000000">
          <w:pPr>
            <w:pStyle w:val="2A8300B5685C41178437BE6E38F21FB9"/>
          </w:pPr>
          <w:r>
            <w:t>Tuesday</w:t>
          </w:r>
        </w:p>
      </w:docPartBody>
    </w:docPart>
    <w:docPart>
      <w:docPartPr>
        <w:name w:val="30B18590EBB34C9DA1F1186DBCFEE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E13F16-4160-428E-A5AE-8A1B9B812AAF}"/>
      </w:docPartPr>
      <w:docPartBody>
        <w:p w:rsidR="00000000" w:rsidRDefault="00000000">
          <w:pPr>
            <w:pStyle w:val="30B18590EBB34C9DA1F1186DBCFEE266"/>
          </w:pPr>
          <w:r>
            <w:t>Wednesday</w:t>
          </w:r>
        </w:p>
      </w:docPartBody>
    </w:docPart>
    <w:docPart>
      <w:docPartPr>
        <w:name w:val="0FC48F7D5CBE467DB06523E3324D58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62594-8121-4732-8E5F-1BAE2FD314D6}"/>
      </w:docPartPr>
      <w:docPartBody>
        <w:p w:rsidR="00000000" w:rsidRDefault="00000000">
          <w:pPr>
            <w:pStyle w:val="0FC48F7D5CBE467DB06523E3324D58DF"/>
          </w:pPr>
          <w:r>
            <w:t>Thursday</w:t>
          </w:r>
        </w:p>
      </w:docPartBody>
    </w:docPart>
    <w:docPart>
      <w:docPartPr>
        <w:name w:val="866FE5EDF9E141419125F366BD1A9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7A6B06-A195-4679-B8AA-B9A62A30E1ED}"/>
      </w:docPartPr>
      <w:docPartBody>
        <w:p w:rsidR="00000000" w:rsidRDefault="00000000">
          <w:pPr>
            <w:pStyle w:val="866FE5EDF9E141419125F366BD1A93B8"/>
          </w:pPr>
          <w:r>
            <w:t>Friday</w:t>
          </w:r>
        </w:p>
      </w:docPartBody>
    </w:docPart>
    <w:docPart>
      <w:docPartPr>
        <w:name w:val="45E43389E6574D4A876E471DE490DE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A9B547-9CD5-4FC2-BFFB-D07B6A9F2165}"/>
      </w:docPartPr>
      <w:docPartBody>
        <w:p w:rsidR="00000000" w:rsidRDefault="00000000">
          <w:pPr>
            <w:pStyle w:val="45E43389E6574D4A876E471DE490DE11"/>
          </w:pPr>
          <w:r>
            <w:t>Saturday</w:t>
          </w:r>
        </w:p>
      </w:docPartBody>
    </w:docPart>
    <w:docPart>
      <w:docPartPr>
        <w:name w:val="760ECEEE465B4F8B862AEDF445620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6A3CA-4510-4737-AC2D-C70CF1B3AE81}"/>
      </w:docPartPr>
      <w:docPartBody>
        <w:p w:rsidR="00000000" w:rsidRDefault="00000000">
          <w:pPr>
            <w:pStyle w:val="760ECEEE465B4F8B862AEDF445620B18"/>
          </w:pPr>
          <w:r>
            <w:t>Sunday</w:t>
          </w:r>
        </w:p>
      </w:docPartBody>
    </w:docPart>
    <w:docPart>
      <w:docPartPr>
        <w:name w:val="625699CF8C58452D9D7E58880E36B9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C56D45-3A0A-4236-A02C-70B3011623B0}"/>
      </w:docPartPr>
      <w:docPartBody>
        <w:p w:rsidR="00000000" w:rsidRDefault="00000000">
          <w:pPr>
            <w:pStyle w:val="625699CF8C58452D9D7E58880E36B9DF"/>
          </w:pPr>
          <w:r>
            <w:t>Monday</w:t>
          </w:r>
        </w:p>
      </w:docPartBody>
    </w:docPart>
    <w:docPart>
      <w:docPartPr>
        <w:name w:val="5B0F59F5778D47CEA609FCC3C7A7B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0F194-4055-4A48-BAE9-ECA10DCB18A6}"/>
      </w:docPartPr>
      <w:docPartBody>
        <w:p w:rsidR="00000000" w:rsidRDefault="00000000">
          <w:pPr>
            <w:pStyle w:val="5B0F59F5778D47CEA609FCC3C7A7BF6C"/>
          </w:pPr>
          <w:r>
            <w:t>Tuesday</w:t>
          </w:r>
        </w:p>
      </w:docPartBody>
    </w:docPart>
    <w:docPart>
      <w:docPartPr>
        <w:name w:val="54A51F6264F84134AE14952FA4A2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1D718-9ED7-4CE7-BFF7-4BD2583BC2A1}"/>
      </w:docPartPr>
      <w:docPartBody>
        <w:p w:rsidR="00000000" w:rsidRDefault="00000000">
          <w:pPr>
            <w:pStyle w:val="54A51F6264F84134AE14952FA4A2DB06"/>
          </w:pPr>
          <w:r>
            <w:t>Wednesday</w:t>
          </w:r>
        </w:p>
      </w:docPartBody>
    </w:docPart>
    <w:docPart>
      <w:docPartPr>
        <w:name w:val="D0FEC724B19D45B1BBB4D88815D6DE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33597-0C65-4E79-8703-4CEE5E281458}"/>
      </w:docPartPr>
      <w:docPartBody>
        <w:p w:rsidR="00000000" w:rsidRDefault="00000000">
          <w:pPr>
            <w:pStyle w:val="D0FEC724B19D45B1BBB4D88815D6DE38"/>
          </w:pPr>
          <w:r>
            <w:t>Thursday</w:t>
          </w:r>
        </w:p>
      </w:docPartBody>
    </w:docPart>
    <w:docPart>
      <w:docPartPr>
        <w:name w:val="0E6C0C3C1D3C4D1889E38A954F1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A0EBAB-D04E-438A-931C-C005FC81645E}"/>
      </w:docPartPr>
      <w:docPartBody>
        <w:p w:rsidR="00000000" w:rsidRDefault="00000000">
          <w:pPr>
            <w:pStyle w:val="0E6C0C3C1D3C4D1889E38A954F15B879"/>
          </w:pPr>
          <w:r>
            <w:t>Friday</w:t>
          </w:r>
        </w:p>
      </w:docPartBody>
    </w:docPart>
    <w:docPart>
      <w:docPartPr>
        <w:name w:val="0FCA3996988E4C93AC918DF4EA000A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627519-6994-4240-825F-7946C4FB0A42}"/>
      </w:docPartPr>
      <w:docPartBody>
        <w:p w:rsidR="00000000" w:rsidRDefault="00000000">
          <w:pPr>
            <w:pStyle w:val="0FCA3996988E4C93AC918DF4EA000AED"/>
          </w:pPr>
          <w:r>
            <w:t>Saturday</w:t>
          </w:r>
        </w:p>
      </w:docPartBody>
    </w:docPart>
    <w:docPart>
      <w:docPartPr>
        <w:name w:val="8029D2BA349840BB80DD49AF60A15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CCBE3-A00F-46BC-A1F6-E2A1DC2B99E7}"/>
      </w:docPartPr>
      <w:docPartBody>
        <w:p w:rsidR="00000000" w:rsidRDefault="00000000">
          <w:pPr>
            <w:pStyle w:val="8029D2BA349840BB80DD49AF60A1589E"/>
          </w:pPr>
          <w:r>
            <w:t>Sunday</w:t>
          </w:r>
        </w:p>
      </w:docPartBody>
    </w:docPart>
    <w:docPart>
      <w:docPartPr>
        <w:name w:val="1D760882420C4F24A3CC98D690390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2A6355-D61B-4EA6-AFF9-98B92BE04B9E}"/>
      </w:docPartPr>
      <w:docPartBody>
        <w:p w:rsidR="00000000" w:rsidRDefault="00000000">
          <w:pPr>
            <w:pStyle w:val="1D760882420C4F24A3CC98D690390FA9"/>
          </w:pPr>
          <w:r>
            <w:t>Monday</w:t>
          </w:r>
        </w:p>
      </w:docPartBody>
    </w:docPart>
    <w:docPart>
      <w:docPartPr>
        <w:name w:val="6813D1E0C97D49E3B8C5DFFF117CEA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95AC4-54EF-4FF6-AB01-89BF6AA9108D}"/>
      </w:docPartPr>
      <w:docPartBody>
        <w:p w:rsidR="00000000" w:rsidRDefault="00000000">
          <w:pPr>
            <w:pStyle w:val="6813D1E0C97D49E3B8C5DFFF117CEACB"/>
          </w:pPr>
          <w:r>
            <w:t>Tuesday</w:t>
          </w:r>
        </w:p>
      </w:docPartBody>
    </w:docPart>
    <w:docPart>
      <w:docPartPr>
        <w:name w:val="9A466FBF2FF14F819423BD04216EC2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6C8D7-2C2C-4A64-B21A-CD1F6602B652}"/>
      </w:docPartPr>
      <w:docPartBody>
        <w:p w:rsidR="00000000" w:rsidRDefault="00000000">
          <w:pPr>
            <w:pStyle w:val="9A466FBF2FF14F819423BD04216EC232"/>
          </w:pPr>
          <w:r>
            <w:t>Wednesday</w:t>
          </w:r>
        </w:p>
      </w:docPartBody>
    </w:docPart>
    <w:docPart>
      <w:docPartPr>
        <w:name w:val="197F4398825546FB871A0506D1011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DB3E1D-44A4-40BF-A993-51EDB5124E25}"/>
      </w:docPartPr>
      <w:docPartBody>
        <w:p w:rsidR="00000000" w:rsidRDefault="00000000">
          <w:pPr>
            <w:pStyle w:val="197F4398825546FB871A0506D101188F"/>
          </w:pPr>
          <w:r>
            <w:t>Thursday</w:t>
          </w:r>
        </w:p>
      </w:docPartBody>
    </w:docPart>
    <w:docPart>
      <w:docPartPr>
        <w:name w:val="D9B6C7A7A63148B5ADBBAEA23DA2D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47BC38-3777-4BD3-89F1-E390F3D18919}"/>
      </w:docPartPr>
      <w:docPartBody>
        <w:p w:rsidR="00000000" w:rsidRDefault="00000000">
          <w:pPr>
            <w:pStyle w:val="D9B6C7A7A63148B5ADBBAEA23DA2D493"/>
          </w:pPr>
          <w:r>
            <w:t>Friday</w:t>
          </w:r>
        </w:p>
      </w:docPartBody>
    </w:docPart>
    <w:docPart>
      <w:docPartPr>
        <w:name w:val="084222962FA949B38B4521F0BBA53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436BB-652D-4FB7-B441-1D55C2048F60}"/>
      </w:docPartPr>
      <w:docPartBody>
        <w:p w:rsidR="00000000" w:rsidRDefault="00000000">
          <w:pPr>
            <w:pStyle w:val="084222962FA949B38B4521F0BBA53DD8"/>
          </w:pPr>
          <w:r>
            <w:t>Saturday</w:t>
          </w:r>
        </w:p>
      </w:docPartBody>
    </w:docPart>
    <w:docPart>
      <w:docPartPr>
        <w:name w:val="D9BBA585544A4267ABB1CBBCEA7408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28EA2-4C62-43B3-B560-15C5EA91C094}"/>
      </w:docPartPr>
      <w:docPartBody>
        <w:p w:rsidR="00000000" w:rsidRDefault="00000000">
          <w:pPr>
            <w:pStyle w:val="D9BBA585544A4267ABB1CBBCEA740885"/>
          </w:pPr>
          <w:r>
            <w:t>Sunday</w:t>
          </w:r>
        </w:p>
      </w:docPartBody>
    </w:docPart>
    <w:docPart>
      <w:docPartPr>
        <w:name w:val="995349530EF74991B3F2352A27130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EB712-A048-4408-9AE5-6244EF3B8261}"/>
      </w:docPartPr>
      <w:docPartBody>
        <w:p w:rsidR="00000000" w:rsidRDefault="00000000">
          <w:pPr>
            <w:pStyle w:val="995349530EF74991B3F2352A27130675"/>
          </w:pPr>
          <w:r>
            <w:t>Monday</w:t>
          </w:r>
        </w:p>
      </w:docPartBody>
    </w:docPart>
    <w:docPart>
      <w:docPartPr>
        <w:name w:val="873607A000E44FED86B957320260FE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EB6C1-E967-48FD-BAC5-25C46147E8A2}"/>
      </w:docPartPr>
      <w:docPartBody>
        <w:p w:rsidR="00000000" w:rsidRDefault="00000000">
          <w:pPr>
            <w:pStyle w:val="873607A000E44FED86B957320260FE66"/>
          </w:pPr>
          <w:r>
            <w:t>Tuesday</w:t>
          </w:r>
        </w:p>
      </w:docPartBody>
    </w:docPart>
    <w:docPart>
      <w:docPartPr>
        <w:name w:val="EBC12341BCA74F0CAA291A930E91E5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5FCA6-12A2-4674-A3E6-8A50DE0733FB}"/>
      </w:docPartPr>
      <w:docPartBody>
        <w:p w:rsidR="00000000" w:rsidRDefault="00000000">
          <w:pPr>
            <w:pStyle w:val="EBC12341BCA74F0CAA291A930E91E52B"/>
          </w:pPr>
          <w:r>
            <w:t>Wednesday</w:t>
          </w:r>
        </w:p>
      </w:docPartBody>
    </w:docPart>
    <w:docPart>
      <w:docPartPr>
        <w:name w:val="57F069B338EB4C2C8A099D524BF64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CDF531-7666-4E17-8516-D6D56CADD108}"/>
      </w:docPartPr>
      <w:docPartBody>
        <w:p w:rsidR="00000000" w:rsidRDefault="00000000">
          <w:pPr>
            <w:pStyle w:val="57F069B338EB4C2C8A099D524BF64068"/>
          </w:pPr>
          <w:r>
            <w:t>Thursday</w:t>
          </w:r>
        </w:p>
      </w:docPartBody>
    </w:docPart>
    <w:docPart>
      <w:docPartPr>
        <w:name w:val="950B38E3A44242C6974C7AA38DB8F7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D42B0-28ED-4435-B785-8493CECB1750}"/>
      </w:docPartPr>
      <w:docPartBody>
        <w:p w:rsidR="00000000" w:rsidRDefault="00000000">
          <w:pPr>
            <w:pStyle w:val="950B38E3A44242C6974C7AA38DB8F7CD"/>
          </w:pPr>
          <w:r>
            <w:t>Friday</w:t>
          </w:r>
        </w:p>
      </w:docPartBody>
    </w:docPart>
    <w:docPart>
      <w:docPartPr>
        <w:name w:val="BCB38627F0DC4C689930DCA038C85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8FB126-485C-49A3-A8D7-04F9EB779BF5}"/>
      </w:docPartPr>
      <w:docPartBody>
        <w:p w:rsidR="00000000" w:rsidRDefault="00000000">
          <w:pPr>
            <w:pStyle w:val="BCB38627F0DC4C689930DCA038C85D3C"/>
          </w:pPr>
          <w:r>
            <w:t>Saturday</w:t>
          </w:r>
        </w:p>
      </w:docPartBody>
    </w:docPart>
    <w:docPart>
      <w:docPartPr>
        <w:name w:val="282B12C8D53747448873B8631212FF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A13AF6-7EC2-4FA1-BD03-6A426F906757}"/>
      </w:docPartPr>
      <w:docPartBody>
        <w:p w:rsidR="00000000" w:rsidRDefault="00000000">
          <w:pPr>
            <w:pStyle w:val="282B12C8D53747448873B8631212FF07"/>
          </w:pPr>
          <w:r>
            <w:t>Sunday</w:t>
          </w:r>
        </w:p>
      </w:docPartBody>
    </w:docPart>
    <w:docPart>
      <w:docPartPr>
        <w:name w:val="EFA6E5DF199D4E8DB923C3EEE7A4D1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6834A-FA65-4EBF-B1D2-9A879AC161F2}"/>
      </w:docPartPr>
      <w:docPartBody>
        <w:p w:rsidR="00000000" w:rsidRDefault="00000000">
          <w:pPr>
            <w:pStyle w:val="EFA6E5DF199D4E8DB923C3EEE7A4D175"/>
          </w:pPr>
          <w:r>
            <w:t>Monday</w:t>
          </w:r>
        </w:p>
      </w:docPartBody>
    </w:docPart>
    <w:docPart>
      <w:docPartPr>
        <w:name w:val="398535553B014303B85499414CC38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FFCA4A-ECAF-4F52-BBD1-25F0C091751C}"/>
      </w:docPartPr>
      <w:docPartBody>
        <w:p w:rsidR="00000000" w:rsidRDefault="00000000">
          <w:pPr>
            <w:pStyle w:val="398535553B014303B85499414CC38FED"/>
          </w:pPr>
          <w:r>
            <w:t>Tuesday</w:t>
          </w:r>
        </w:p>
      </w:docPartBody>
    </w:docPart>
    <w:docPart>
      <w:docPartPr>
        <w:name w:val="7C03EDAF77CE4E6FA382AFD6033CC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DBE337-E23E-42D9-A1D0-17ECB7A646F9}"/>
      </w:docPartPr>
      <w:docPartBody>
        <w:p w:rsidR="00000000" w:rsidRDefault="00000000">
          <w:pPr>
            <w:pStyle w:val="7C03EDAF77CE4E6FA382AFD6033CC1D9"/>
          </w:pPr>
          <w:r>
            <w:t>Wednesday</w:t>
          </w:r>
        </w:p>
      </w:docPartBody>
    </w:docPart>
    <w:docPart>
      <w:docPartPr>
        <w:name w:val="07071ABB4F1442538746F55E2B74DC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D09D2-FBEF-499E-9DFC-638D3F15EE13}"/>
      </w:docPartPr>
      <w:docPartBody>
        <w:p w:rsidR="00000000" w:rsidRDefault="00000000">
          <w:pPr>
            <w:pStyle w:val="07071ABB4F1442538746F55E2B74DC12"/>
          </w:pPr>
          <w:r>
            <w:t>Thursday</w:t>
          </w:r>
        </w:p>
      </w:docPartBody>
    </w:docPart>
    <w:docPart>
      <w:docPartPr>
        <w:name w:val="F7E3BF2BD1224E928D559CE20F5938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CD05F-7018-4BBF-88D8-FBC2CD79FDB3}"/>
      </w:docPartPr>
      <w:docPartBody>
        <w:p w:rsidR="00000000" w:rsidRDefault="00000000">
          <w:pPr>
            <w:pStyle w:val="F7E3BF2BD1224E928D559CE20F5938D8"/>
          </w:pPr>
          <w:r>
            <w:t>Friday</w:t>
          </w:r>
        </w:p>
      </w:docPartBody>
    </w:docPart>
    <w:docPart>
      <w:docPartPr>
        <w:name w:val="A1A6D635F53B43E5AEFE7F40C6D3B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759374-1DC8-438D-83EE-AD01F7E43827}"/>
      </w:docPartPr>
      <w:docPartBody>
        <w:p w:rsidR="00000000" w:rsidRDefault="00000000">
          <w:pPr>
            <w:pStyle w:val="A1A6D635F53B43E5AEFE7F40C6D3BFC4"/>
          </w:pPr>
          <w:r>
            <w:t>Saturday</w:t>
          </w:r>
        </w:p>
      </w:docPartBody>
    </w:docPart>
    <w:docPart>
      <w:docPartPr>
        <w:name w:val="AFE6F38733A6439FACEB3340312102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A989BD-A6D7-423E-81A6-30960918A6FD}"/>
      </w:docPartPr>
      <w:docPartBody>
        <w:p w:rsidR="00000000" w:rsidRDefault="00000000">
          <w:pPr>
            <w:pStyle w:val="AFE6F38733A6439FACEB33403121020C"/>
          </w:pPr>
          <w:r>
            <w:t>Sunday</w:t>
          </w:r>
        </w:p>
      </w:docPartBody>
    </w:docPart>
    <w:docPart>
      <w:docPartPr>
        <w:name w:val="8774BEFDED1443CD93E5ABB294F55B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C227DD-D496-461B-9048-75795FA65110}"/>
      </w:docPartPr>
      <w:docPartBody>
        <w:p w:rsidR="00000000" w:rsidRDefault="00000000">
          <w:pPr>
            <w:pStyle w:val="8774BEFDED1443CD93E5ABB294F55BDC"/>
          </w:pPr>
          <w:r>
            <w:t>Monday</w:t>
          </w:r>
        </w:p>
      </w:docPartBody>
    </w:docPart>
    <w:docPart>
      <w:docPartPr>
        <w:name w:val="021058601F5C4572A04338FAF9523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41112-2409-4E85-B43E-8AD2E5D1199E}"/>
      </w:docPartPr>
      <w:docPartBody>
        <w:p w:rsidR="00000000" w:rsidRDefault="00000000">
          <w:pPr>
            <w:pStyle w:val="021058601F5C4572A04338FAF952367F"/>
          </w:pPr>
          <w:r>
            <w:t>Tuesday</w:t>
          </w:r>
        </w:p>
      </w:docPartBody>
    </w:docPart>
    <w:docPart>
      <w:docPartPr>
        <w:name w:val="826B033517074502A65C6344F619E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11790-14B8-43C8-B032-50BA76946F17}"/>
      </w:docPartPr>
      <w:docPartBody>
        <w:p w:rsidR="00000000" w:rsidRDefault="00000000">
          <w:pPr>
            <w:pStyle w:val="826B033517074502A65C6344F619E47A"/>
          </w:pPr>
          <w:r>
            <w:t>Wednesday</w:t>
          </w:r>
        </w:p>
      </w:docPartBody>
    </w:docPart>
    <w:docPart>
      <w:docPartPr>
        <w:name w:val="34CC8E9838D34A81BE87C4A7F4196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91834-7667-45A7-A46B-A1F7BEC2B956}"/>
      </w:docPartPr>
      <w:docPartBody>
        <w:p w:rsidR="00000000" w:rsidRDefault="00000000">
          <w:pPr>
            <w:pStyle w:val="34CC8E9838D34A81BE87C4A7F4196B4F"/>
          </w:pPr>
          <w:r>
            <w:t>Thursday</w:t>
          </w:r>
        </w:p>
      </w:docPartBody>
    </w:docPart>
    <w:docPart>
      <w:docPartPr>
        <w:name w:val="992B407C02FA46F388B96507812924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B3D38B-B487-4257-BFA2-91F6DFBFA961}"/>
      </w:docPartPr>
      <w:docPartBody>
        <w:p w:rsidR="00000000" w:rsidRDefault="00000000">
          <w:pPr>
            <w:pStyle w:val="992B407C02FA46F388B965078129244F"/>
          </w:pPr>
          <w:r>
            <w:t>Friday</w:t>
          </w:r>
        </w:p>
      </w:docPartBody>
    </w:docPart>
    <w:docPart>
      <w:docPartPr>
        <w:name w:val="EC0A9A0441AA475AB8F3DD875E6EE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FF2AF-4BB0-41C5-B1F7-52AC51B84A34}"/>
      </w:docPartPr>
      <w:docPartBody>
        <w:p w:rsidR="00000000" w:rsidRDefault="00000000">
          <w:pPr>
            <w:pStyle w:val="EC0A9A0441AA475AB8F3DD875E6EE51D"/>
          </w:pPr>
          <w:r>
            <w:t>Saturday</w:t>
          </w:r>
        </w:p>
      </w:docPartBody>
    </w:docPart>
    <w:docPart>
      <w:docPartPr>
        <w:name w:val="4E72FF29A49E4EDD92590C44B8871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514284-1DA4-4843-B065-730C825C4C2A}"/>
      </w:docPartPr>
      <w:docPartBody>
        <w:p w:rsidR="00000000" w:rsidRDefault="00000000">
          <w:pPr>
            <w:pStyle w:val="4E72FF29A49E4EDD92590C44B8871153"/>
          </w:pPr>
          <w:r>
            <w:t>Sunday</w:t>
          </w:r>
        </w:p>
      </w:docPartBody>
    </w:docPart>
    <w:docPart>
      <w:docPartPr>
        <w:name w:val="48632F597850463A84DB373A458820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040FC-DDFC-446F-89EB-4010E5058536}"/>
      </w:docPartPr>
      <w:docPartBody>
        <w:p w:rsidR="00000000" w:rsidRDefault="00000000">
          <w:pPr>
            <w:pStyle w:val="48632F597850463A84DB373A458820F8"/>
          </w:pPr>
          <w:r>
            <w:t>Monday</w:t>
          </w:r>
        </w:p>
      </w:docPartBody>
    </w:docPart>
    <w:docPart>
      <w:docPartPr>
        <w:name w:val="9F8C5D80B7CF4C3B971920D74E486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F62084-4580-459E-90DD-C3D04FF23EF8}"/>
      </w:docPartPr>
      <w:docPartBody>
        <w:p w:rsidR="00000000" w:rsidRDefault="00000000">
          <w:pPr>
            <w:pStyle w:val="9F8C5D80B7CF4C3B971920D74E486265"/>
          </w:pPr>
          <w:r>
            <w:t>Tuesday</w:t>
          </w:r>
        </w:p>
      </w:docPartBody>
    </w:docPart>
    <w:docPart>
      <w:docPartPr>
        <w:name w:val="15B4C36B900442E3A6C92C3ED968A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5D2655-AE0C-4567-BBBE-6BD47F2D0CD7}"/>
      </w:docPartPr>
      <w:docPartBody>
        <w:p w:rsidR="00000000" w:rsidRDefault="00000000">
          <w:pPr>
            <w:pStyle w:val="15B4C36B900442E3A6C92C3ED968A1C9"/>
          </w:pPr>
          <w:r>
            <w:t>Wednesday</w:t>
          </w:r>
        </w:p>
      </w:docPartBody>
    </w:docPart>
    <w:docPart>
      <w:docPartPr>
        <w:name w:val="88DB9BDBDEC44776B631335296EE7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040F14-857F-4AA2-96CC-6B93FB6BEECC}"/>
      </w:docPartPr>
      <w:docPartBody>
        <w:p w:rsidR="00000000" w:rsidRDefault="00000000">
          <w:pPr>
            <w:pStyle w:val="88DB9BDBDEC44776B631335296EE7B12"/>
          </w:pPr>
          <w:r>
            <w:t>Thursday</w:t>
          </w:r>
        </w:p>
      </w:docPartBody>
    </w:docPart>
    <w:docPart>
      <w:docPartPr>
        <w:name w:val="C53BD64A181E4373B5192BE9608BC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CA2D8-F40A-4D4C-9E18-E9B6FB0BD06E}"/>
      </w:docPartPr>
      <w:docPartBody>
        <w:p w:rsidR="00000000" w:rsidRDefault="00000000">
          <w:pPr>
            <w:pStyle w:val="C53BD64A181E4373B5192BE9608BC692"/>
          </w:pPr>
          <w:r>
            <w:t>Friday</w:t>
          </w:r>
        </w:p>
      </w:docPartBody>
    </w:docPart>
    <w:docPart>
      <w:docPartPr>
        <w:name w:val="FCD0D183256E4D19ABA7B7D3B0273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8BCCB-3EA3-4E40-A3EA-1D4CDF1CBFE8}"/>
      </w:docPartPr>
      <w:docPartBody>
        <w:p w:rsidR="00000000" w:rsidRDefault="00000000">
          <w:pPr>
            <w:pStyle w:val="FCD0D183256E4D19ABA7B7D3B0273996"/>
          </w:pPr>
          <w:r>
            <w:t>Saturday</w:t>
          </w:r>
        </w:p>
      </w:docPartBody>
    </w:docPart>
    <w:docPart>
      <w:docPartPr>
        <w:name w:val="E00C4E2A128E4DCA97F152C50ABC9C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70F97E-7676-489C-855C-086F40397177}"/>
      </w:docPartPr>
      <w:docPartBody>
        <w:p w:rsidR="00000000" w:rsidRDefault="00000000">
          <w:pPr>
            <w:pStyle w:val="E00C4E2A128E4DCA97F152C50ABC9C5F"/>
          </w:pPr>
          <w:r>
            <w:t>Sunday</w:t>
          </w:r>
        </w:p>
      </w:docPartBody>
    </w:docPart>
    <w:docPart>
      <w:docPartPr>
        <w:name w:val="FE2C22E3B1694628B213DBEA6E1A8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A6F9FB-F741-4900-9286-A067E3F92049}"/>
      </w:docPartPr>
      <w:docPartBody>
        <w:p w:rsidR="00000000" w:rsidRDefault="00000000">
          <w:pPr>
            <w:pStyle w:val="FE2C22E3B1694628B213DBEA6E1A8ECF"/>
          </w:pPr>
          <w:r>
            <w:t>Monday</w:t>
          </w:r>
        </w:p>
      </w:docPartBody>
    </w:docPart>
    <w:docPart>
      <w:docPartPr>
        <w:name w:val="06325BA98E2D4A27BD924F45EC8D5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8154-A83E-4B96-B77A-75FF4DAE5635}"/>
      </w:docPartPr>
      <w:docPartBody>
        <w:p w:rsidR="00000000" w:rsidRDefault="00000000">
          <w:pPr>
            <w:pStyle w:val="06325BA98E2D4A27BD924F45EC8D5E81"/>
          </w:pPr>
          <w:r>
            <w:t>Tuesday</w:t>
          </w:r>
        </w:p>
      </w:docPartBody>
    </w:docPart>
    <w:docPart>
      <w:docPartPr>
        <w:name w:val="4A5C564F2C22485583CD6BE4D73FDF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6E3699-B7AC-4E58-A1CF-9DDC2415F407}"/>
      </w:docPartPr>
      <w:docPartBody>
        <w:p w:rsidR="00000000" w:rsidRDefault="00000000">
          <w:pPr>
            <w:pStyle w:val="4A5C564F2C22485583CD6BE4D73FDF39"/>
          </w:pPr>
          <w:r>
            <w:t>Wednesday</w:t>
          </w:r>
        </w:p>
      </w:docPartBody>
    </w:docPart>
    <w:docPart>
      <w:docPartPr>
        <w:name w:val="22EE782B84224A9A85033B97A16008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EEB09-86FE-459C-A8EB-32286A351AEC}"/>
      </w:docPartPr>
      <w:docPartBody>
        <w:p w:rsidR="00000000" w:rsidRDefault="00000000">
          <w:pPr>
            <w:pStyle w:val="22EE782B84224A9A85033B97A1600837"/>
          </w:pPr>
          <w:r>
            <w:t>Thursday</w:t>
          </w:r>
        </w:p>
      </w:docPartBody>
    </w:docPart>
    <w:docPart>
      <w:docPartPr>
        <w:name w:val="BEEAFCAA87D04D1DA94E00A32338B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43D12-0CEC-4C92-AEA7-B9EF72698DD2}"/>
      </w:docPartPr>
      <w:docPartBody>
        <w:p w:rsidR="00000000" w:rsidRDefault="00000000">
          <w:pPr>
            <w:pStyle w:val="BEEAFCAA87D04D1DA94E00A32338B2B9"/>
          </w:pPr>
          <w:r>
            <w:t>Friday</w:t>
          </w:r>
        </w:p>
      </w:docPartBody>
    </w:docPart>
    <w:docPart>
      <w:docPartPr>
        <w:name w:val="D5062628974B444EB47E901F9546F1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DE79D-42F1-4D5F-BFDE-EDCF393BF5FB}"/>
      </w:docPartPr>
      <w:docPartBody>
        <w:p w:rsidR="00000000" w:rsidRDefault="00000000">
          <w:pPr>
            <w:pStyle w:val="D5062628974B444EB47E901F9546F175"/>
          </w:pPr>
          <w:r>
            <w:t>Saturday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0F7"/>
    <w:rsid w:val="00C01E44"/>
    <w:rsid w:val="00D2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51BDC51D88146D8A2F0C065AFC64CF3">
    <w:name w:val="251BDC51D88146D8A2F0C065AFC64CF3"/>
  </w:style>
  <w:style w:type="paragraph" w:customStyle="1" w:styleId="D736ACEAEC1F4D01B086263248B59E04">
    <w:name w:val="D736ACEAEC1F4D01B086263248B59E04"/>
  </w:style>
  <w:style w:type="paragraph" w:customStyle="1" w:styleId="857C4BAEF6754411B5B8A8D0976C5B96">
    <w:name w:val="857C4BAEF6754411B5B8A8D0976C5B96"/>
  </w:style>
  <w:style w:type="paragraph" w:customStyle="1" w:styleId="2439259E43444B88B9B0142F8740BFC9">
    <w:name w:val="2439259E43444B88B9B0142F8740BFC9"/>
  </w:style>
  <w:style w:type="paragraph" w:customStyle="1" w:styleId="58A11156787B4AF9BC57092853CF3594">
    <w:name w:val="58A11156787B4AF9BC57092853CF3594"/>
  </w:style>
  <w:style w:type="paragraph" w:customStyle="1" w:styleId="29AE32223C0342389A0623A669CE3B91">
    <w:name w:val="29AE32223C0342389A0623A669CE3B91"/>
  </w:style>
  <w:style w:type="paragraph" w:customStyle="1" w:styleId="A7F57E96F0C34672B3A6BE38CAD26054">
    <w:name w:val="A7F57E96F0C34672B3A6BE38CAD26054"/>
  </w:style>
  <w:style w:type="paragraph" w:customStyle="1" w:styleId="1487D6EA852F4655BDDA954832F736F1">
    <w:name w:val="1487D6EA852F4655BDDA954832F736F1"/>
  </w:style>
  <w:style w:type="paragraph" w:customStyle="1" w:styleId="B6FFF57EEF2242A5BA12F6C004EEE194">
    <w:name w:val="B6FFF57EEF2242A5BA12F6C004EEE194"/>
  </w:style>
  <w:style w:type="paragraph" w:customStyle="1" w:styleId="FAE45070E7EF48C9AA844F8F28EF15CC">
    <w:name w:val="FAE45070E7EF48C9AA844F8F28EF15CC"/>
  </w:style>
  <w:style w:type="paragraph" w:customStyle="1" w:styleId="30B699ADB6204AAE8B280E22D7842BFF">
    <w:name w:val="30B699ADB6204AAE8B280E22D7842BFF"/>
  </w:style>
  <w:style w:type="paragraph" w:customStyle="1" w:styleId="E93CBF07A20F4E6AAB9C6DF49939ECF0">
    <w:name w:val="E93CBF07A20F4E6AAB9C6DF49939ECF0"/>
  </w:style>
  <w:style w:type="paragraph" w:customStyle="1" w:styleId="776318F5DBDA4671B4F886257A607595">
    <w:name w:val="776318F5DBDA4671B4F886257A607595"/>
  </w:style>
  <w:style w:type="paragraph" w:customStyle="1" w:styleId="A3DADF977600472C97360C200FC4A220">
    <w:name w:val="A3DADF977600472C97360C200FC4A220"/>
  </w:style>
  <w:style w:type="paragraph" w:customStyle="1" w:styleId="B287B97796564B889C17E96780E1657F">
    <w:name w:val="B287B97796564B889C17E96780E1657F"/>
  </w:style>
  <w:style w:type="paragraph" w:customStyle="1" w:styleId="A364DD44D78042139B787E3B3289C75F">
    <w:name w:val="A364DD44D78042139B787E3B3289C75F"/>
  </w:style>
  <w:style w:type="paragraph" w:customStyle="1" w:styleId="F194E4FD7A3D4918BD5D1993D6CC3384">
    <w:name w:val="F194E4FD7A3D4918BD5D1993D6CC3384"/>
  </w:style>
  <w:style w:type="paragraph" w:customStyle="1" w:styleId="A5EFDCDF4F584991B6AEC3D03E25B386">
    <w:name w:val="A5EFDCDF4F584991B6AEC3D03E25B386"/>
  </w:style>
  <w:style w:type="paragraph" w:customStyle="1" w:styleId="27DFF0EFB6284E62A18989DAAE0EA44D">
    <w:name w:val="27DFF0EFB6284E62A18989DAAE0EA44D"/>
  </w:style>
  <w:style w:type="paragraph" w:customStyle="1" w:styleId="916BC590974440ABBCC48A1EBD8463DB">
    <w:name w:val="916BC590974440ABBCC48A1EBD8463DB"/>
  </w:style>
  <w:style w:type="paragraph" w:customStyle="1" w:styleId="B9A140BD94E7422EAD9C8091A4C8DDBD">
    <w:name w:val="B9A140BD94E7422EAD9C8091A4C8DDBD"/>
  </w:style>
  <w:style w:type="paragraph" w:customStyle="1" w:styleId="D5C6FD34A1C24E86AF899018874C7CD7">
    <w:name w:val="D5C6FD34A1C24E86AF899018874C7CD7"/>
  </w:style>
  <w:style w:type="paragraph" w:customStyle="1" w:styleId="791F102B2ACA4D9FA340F10B8692DEA7">
    <w:name w:val="791F102B2ACA4D9FA340F10B8692DEA7"/>
  </w:style>
  <w:style w:type="paragraph" w:customStyle="1" w:styleId="D0D5BB48C20F458B87B82C6614F5062F">
    <w:name w:val="D0D5BB48C20F458B87B82C6614F5062F"/>
  </w:style>
  <w:style w:type="paragraph" w:customStyle="1" w:styleId="DC7B96FB682F49B78CFDD20F0C46E36D">
    <w:name w:val="DC7B96FB682F49B78CFDD20F0C46E36D"/>
  </w:style>
  <w:style w:type="paragraph" w:customStyle="1" w:styleId="090A9B9DD8574AEBA9BDBC541E258B5E">
    <w:name w:val="090A9B9DD8574AEBA9BDBC541E258B5E"/>
  </w:style>
  <w:style w:type="paragraph" w:customStyle="1" w:styleId="1F84D1E2BFFA4F64B0A3CA5A4E7F91FD">
    <w:name w:val="1F84D1E2BFFA4F64B0A3CA5A4E7F91FD"/>
  </w:style>
  <w:style w:type="paragraph" w:customStyle="1" w:styleId="7872AC0B01DD40558FA6E4CA6A15703F">
    <w:name w:val="7872AC0B01DD40558FA6E4CA6A15703F"/>
  </w:style>
  <w:style w:type="paragraph" w:customStyle="1" w:styleId="5718079903FF43618B4D30F8CAB38408">
    <w:name w:val="5718079903FF43618B4D30F8CAB38408"/>
  </w:style>
  <w:style w:type="paragraph" w:customStyle="1" w:styleId="D3E977D95079453D85369BEBC9DFC574">
    <w:name w:val="D3E977D95079453D85369BEBC9DFC574"/>
  </w:style>
  <w:style w:type="paragraph" w:customStyle="1" w:styleId="2A8300B5685C41178437BE6E38F21FB9">
    <w:name w:val="2A8300B5685C41178437BE6E38F21FB9"/>
  </w:style>
  <w:style w:type="paragraph" w:customStyle="1" w:styleId="30B18590EBB34C9DA1F1186DBCFEE266">
    <w:name w:val="30B18590EBB34C9DA1F1186DBCFEE266"/>
  </w:style>
  <w:style w:type="paragraph" w:customStyle="1" w:styleId="0FC48F7D5CBE467DB06523E3324D58DF">
    <w:name w:val="0FC48F7D5CBE467DB06523E3324D58DF"/>
  </w:style>
  <w:style w:type="paragraph" w:customStyle="1" w:styleId="866FE5EDF9E141419125F366BD1A93B8">
    <w:name w:val="866FE5EDF9E141419125F366BD1A93B8"/>
  </w:style>
  <w:style w:type="paragraph" w:customStyle="1" w:styleId="45E43389E6574D4A876E471DE490DE11">
    <w:name w:val="45E43389E6574D4A876E471DE490DE11"/>
  </w:style>
  <w:style w:type="paragraph" w:customStyle="1" w:styleId="760ECEEE465B4F8B862AEDF445620B18">
    <w:name w:val="760ECEEE465B4F8B862AEDF445620B18"/>
  </w:style>
  <w:style w:type="paragraph" w:customStyle="1" w:styleId="625699CF8C58452D9D7E58880E36B9DF">
    <w:name w:val="625699CF8C58452D9D7E58880E36B9DF"/>
  </w:style>
  <w:style w:type="paragraph" w:customStyle="1" w:styleId="5B0F59F5778D47CEA609FCC3C7A7BF6C">
    <w:name w:val="5B0F59F5778D47CEA609FCC3C7A7BF6C"/>
  </w:style>
  <w:style w:type="paragraph" w:customStyle="1" w:styleId="54A51F6264F84134AE14952FA4A2DB06">
    <w:name w:val="54A51F6264F84134AE14952FA4A2DB06"/>
  </w:style>
  <w:style w:type="paragraph" w:customStyle="1" w:styleId="D0FEC724B19D45B1BBB4D88815D6DE38">
    <w:name w:val="D0FEC724B19D45B1BBB4D88815D6DE38"/>
  </w:style>
  <w:style w:type="paragraph" w:customStyle="1" w:styleId="0E6C0C3C1D3C4D1889E38A954F15B879">
    <w:name w:val="0E6C0C3C1D3C4D1889E38A954F15B879"/>
  </w:style>
  <w:style w:type="paragraph" w:customStyle="1" w:styleId="0FCA3996988E4C93AC918DF4EA000AED">
    <w:name w:val="0FCA3996988E4C93AC918DF4EA000AED"/>
  </w:style>
  <w:style w:type="paragraph" w:customStyle="1" w:styleId="8029D2BA349840BB80DD49AF60A1589E">
    <w:name w:val="8029D2BA349840BB80DD49AF60A1589E"/>
  </w:style>
  <w:style w:type="paragraph" w:customStyle="1" w:styleId="1D760882420C4F24A3CC98D690390FA9">
    <w:name w:val="1D760882420C4F24A3CC98D690390FA9"/>
  </w:style>
  <w:style w:type="paragraph" w:customStyle="1" w:styleId="6813D1E0C97D49E3B8C5DFFF117CEACB">
    <w:name w:val="6813D1E0C97D49E3B8C5DFFF117CEACB"/>
  </w:style>
  <w:style w:type="paragraph" w:customStyle="1" w:styleId="9A466FBF2FF14F819423BD04216EC232">
    <w:name w:val="9A466FBF2FF14F819423BD04216EC232"/>
  </w:style>
  <w:style w:type="paragraph" w:customStyle="1" w:styleId="197F4398825546FB871A0506D101188F">
    <w:name w:val="197F4398825546FB871A0506D101188F"/>
  </w:style>
  <w:style w:type="paragraph" w:customStyle="1" w:styleId="D9B6C7A7A63148B5ADBBAEA23DA2D493">
    <w:name w:val="D9B6C7A7A63148B5ADBBAEA23DA2D493"/>
  </w:style>
  <w:style w:type="paragraph" w:customStyle="1" w:styleId="084222962FA949B38B4521F0BBA53DD8">
    <w:name w:val="084222962FA949B38B4521F0BBA53DD8"/>
  </w:style>
  <w:style w:type="paragraph" w:customStyle="1" w:styleId="D9BBA585544A4267ABB1CBBCEA740885">
    <w:name w:val="D9BBA585544A4267ABB1CBBCEA740885"/>
  </w:style>
  <w:style w:type="paragraph" w:customStyle="1" w:styleId="995349530EF74991B3F2352A27130675">
    <w:name w:val="995349530EF74991B3F2352A27130675"/>
  </w:style>
  <w:style w:type="paragraph" w:customStyle="1" w:styleId="873607A000E44FED86B957320260FE66">
    <w:name w:val="873607A000E44FED86B957320260FE66"/>
  </w:style>
  <w:style w:type="paragraph" w:customStyle="1" w:styleId="EBC12341BCA74F0CAA291A930E91E52B">
    <w:name w:val="EBC12341BCA74F0CAA291A930E91E52B"/>
  </w:style>
  <w:style w:type="paragraph" w:customStyle="1" w:styleId="57F069B338EB4C2C8A099D524BF64068">
    <w:name w:val="57F069B338EB4C2C8A099D524BF64068"/>
  </w:style>
  <w:style w:type="paragraph" w:customStyle="1" w:styleId="950B38E3A44242C6974C7AA38DB8F7CD">
    <w:name w:val="950B38E3A44242C6974C7AA38DB8F7CD"/>
  </w:style>
  <w:style w:type="paragraph" w:customStyle="1" w:styleId="BCB38627F0DC4C689930DCA038C85D3C">
    <w:name w:val="BCB38627F0DC4C689930DCA038C85D3C"/>
  </w:style>
  <w:style w:type="paragraph" w:customStyle="1" w:styleId="282B12C8D53747448873B8631212FF07">
    <w:name w:val="282B12C8D53747448873B8631212FF07"/>
  </w:style>
  <w:style w:type="paragraph" w:customStyle="1" w:styleId="EFA6E5DF199D4E8DB923C3EEE7A4D175">
    <w:name w:val="EFA6E5DF199D4E8DB923C3EEE7A4D175"/>
  </w:style>
  <w:style w:type="paragraph" w:customStyle="1" w:styleId="398535553B014303B85499414CC38FED">
    <w:name w:val="398535553B014303B85499414CC38FED"/>
  </w:style>
  <w:style w:type="paragraph" w:customStyle="1" w:styleId="7C03EDAF77CE4E6FA382AFD6033CC1D9">
    <w:name w:val="7C03EDAF77CE4E6FA382AFD6033CC1D9"/>
  </w:style>
  <w:style w:type="paragraph" w:customStyle="1" w:styleId="07071ABB4F1442538746F55E2B74DC12">
    <w:name w:val="07071ABB4F1442538746F55E2B74DC12"/>
  </w:style>
  <w:style w:type="paragraph" w:customStyle="1" w:styleId="F7E3BF2BD1224E928D559CE20F5938D8">
    <w:name w:val="F7E3BF2BD1224E928D559CE20F5938D8"/>
  </w:style>
  <w:style w:type="paragraph" w:customStyle="1" w:styleId="A1A6D635F53B43E5AEFE7F40C6D3BFC4">
    <w:name w:val="A1A6D635F53B43E5AEFE7F40C6D3BFC4"/>
  </w:style>
  <w:style w:type="paragraph" w:customStyle="1" w:styleId="AFE6F38733A6439FACEB33403121020C">
    <w:name w:val="AFE6F38733A6439FACEB33403121020C"/>
  </w:style>
  <w:style w:type="paragraph" w:customStyle="1" w:styleId="8774BEFDED1443CD93E5ABB294F55BDC">
    <w:name w:val="8774BEFDED1443CD93E5ABB294F55BDC"/>
  </w:style>
  <w:style w:type="paragraph" w:customStyle="1" w:styleId="021058601F5C4572A04338FAF952367F">
    <w:name w:val="021058601F5C4572A04338FAF952367F"/>
  </w:style>
  <w:style w:type="paragraph" w:customStyle="1" w:styleId="826B033517074502A65C6344F619E47A">
    <w:name w:val="826B033517074502A65C6344F619E47A"/>
  </w:style>
  <w:style w:type="paragraph" w:customStyle="1" w:styleId="34CC8E9838D34A81BE87C4A7F4196B4F">
    <w:name w:val="34CC8E9838D34A81BE87C4A7F4196B4F"/>
  </w:style>
  <w:style w:type="paragraph" w:customStyle="1" w:styleId="992B407C02FA46F388B965078129244F">
    <w:name w:val="992B407C02FA46F388B965078129244F"/>
  </w:style>
  <w:style w:type="paragraph" w:customStyle="1" w:styleId="EC0A9A0441AA475AB8F3DD875E6EE51D">
    <w:name w:val="EC0A9A0441AA475AB8F3DD875E6EE51D"/>
  </w:style>
  <w:style w:type="paragraph" w:customStyle="1" w:styleId="4E72FF29A49E4EDD92590C44B8871153">
    <w:name w:val="4E72FF29A49E4EDD92590C44B8871153"/>
  </w:style>
  <w:style w:type="paragraph" w:customStyle="1" w:styleId="48632F597850463A84DB373A458820F8">
    <w:name w:val="48632F597850463A84DB373A458820F8"/>
  </w:style>
  <w:style w:type="paragraph" w:customStyle="1" w:styleId="9F8C5D80B7CF4C3B971920D74E486265">
    <w:name w:val="9F8C5D80B7CF4C3B971920D74E486265"/>
  </w:style>
  <w:style w:type="paragraph" w:customStyle="1" w:styleId="15B4C36B900442E3A6C92C3ED968A1C9">
    <w:name w:val="15B4C36B900442E3A6C92C3ED968A1C9"/>
  </w:style>
  <w:style w:type="paragraph" w:customStyle="1" w:styleId="88DB9BDBDEC44776B631335296EE7B12">
    <w:name w:val="88DB9BDBDEC44776B631335296EE7B12"/>
  </w:style>
  <w:style w:type="paragraph" w:customStyle="1" w:styleId="C53BD64A181E4373B5192BE9608BC692">
    <w:name w:val="C53BD64A181E4373B5192BE9608BC692"/>
  </w:style>
  <w:style w:type="paragraph" w:customStyle="1" w:styleId="FCD0D183256E4D19ABA7B7D3B0273996">
    <w:name w:val="FCD0D183256E4D19ABA7B7D3B0273996"/>
  </w:style>
  <w:style w:type="paragraph" w:customStyle="1" w:styleId="E00C4E2A128E4DCA97F152C50ABC9C5F">
    <w:name w:val="E00C4E2A128E4DCA97F152C50ABC9C5F"/>
  </w:style>
  <w:style w:type="paragraph" w:customStyle="1" w:styleId="FE2C22E3B1694628B213DBEA6E1A8ECF">
    <w:name w:val="FE2C22E3B1694628B213DBEA6E1A8ECF"/>
  </w:style>
  <w:style w:type="paragraph" w:customStyle="1" w:styleId="06325BA98E2D4A27BD924F45EC8D5E81">
    <w:name w:val="06325BA98E2D4A27BD924F45EC8D5E81"/>
  </w:style>
  <w:style w:type="paragraph" w:customStyle="1" w:styleId="4A5C564F2C22485583CD6BE4D73FDF39">
    <w:name w:val="4A5C564F2C22485583CD6BE4D73FDF39"/>
  </w:style>
  <w:style w:type="paragraph" w:customStyle="1" w:styleId="22EE782B84224A9A85033B97A1600837">
    <w:name w:val="22EE782B84224A9A85033B97A1600837"/>
  </w:style>
  <w:style w:type="paragraph" w:customStyle="1" w:styleId="BEEAFCAA87D04D1DA94E00A32338B2B9">
    <w:name w:val="BEEAFCAA87D04D1DA94E00A32338B2B9"/>
  </w:style>
  <w:style w:type="paragraph" w:customStyle="1" w:styleId="D5062628974B444EB47E901F9546F175">
    <w:name w:val="D5062628974B444EB47E901F9546F1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anner Calendar">
      <a:dk1>
        <a:sysClr val="windowText" lastClr="000000"/>
      </a:dk1>
      <a:lt1>
        <a:sysClr val="window" lastClr="FFFFFF"/>
      </a:lt1>
      <a:dk2>
        <a:srgbClr val="2B142D"/>
      </a:dk2>
      <a:lt2>
        <a:srgbClr val="727272"/>
      </a:lt2>
      <a:accent1>
        <a:srgbClr val="92BC00"/>
      </a:accent1>
      <a:accent2>
        <a:srgbClr val="C98C22"/>
      </a:accent2>
      <a:accent3>
        <a:srgbClr val="65D6FF"/>
      </a:accent3>
      <a:accent4>
        <a:srgbClr val="D39BC8"/>
      </a:accent4>
      <a:accent5>
        <a:srgbClr val="C00000"/>
      </a:accent5>
      <a:accent6>
        <a:srgbClr val="FFFF00"/>
      </a:accent6>
      <a:hlink>
        <a:srgbClr val="0000FF"/>
      </a:hlink>
      <a:folHlink>
        <a:srgbClr val="800080"/>
      </a:folHlink>
    </a:clrScheme>
    <a:fontScheme name="Banner Calendar">
      <a:majorFont>
        <a:latin typeface="Cooper Black"/>
        <a:ea typeface=""/>
        <a:cs typeface=""/>
        <a:font script="Jpan" typeface="ＭＳ Ｐ明朝"/>
      </a:majorFont>
      <a:minorFont>
        <a:latin typeface="Corbel"/>
        <a:ea typeface=""/>
        <a:cs typeface=""/>
        <a:font script="Jpan" typeface="ＭＳ Ｐ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52A1E835DF84CACE23ECEF64FBEC0" ma:contentTypeVersion="16" ma:contentTypeDescription="Create a new document." ma:contentTypeScope="" ma:versionID="9b0e61faf1a6e324752a1dce835f5202">
  <xsd:schema xmlns:xsd="http://www.w3.org/2001/XMLSchema" xmlns:xs="http://www.w3.org/2001/XMLSchema" xmlns:p="http://schemas.microsoft.com/office/2006/metadata/properties" xmlns:ns2="8e1d9a42-f248-4f93-8cf1-6a2f096238c1" xmlns:ns3="192a11eb-a9d9-419d-889c-04f6d66010ec" targetNamespace="http://schemas.microsoft.com/office/2006/metadata/properties" ma:root="true" ma:fieldsID="8fdd867b823db56133b734fdc0028f2e" ns2:_="" ns3:_="">
    <xsd:import namespace="8e1d9a42-f248-4f93-8cf1-6a2f096238c1"/>
    <xsd:import namespace="192a11eb-a9d9-419d-889c-04f6d66010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1d9a42-f248-4f93-8cf1-6a2f096238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ab3afeb-90bb-4a89-ae82-d14066141b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a11eb-a9d9-419d-889c-04f6d66010e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a4d0b68-c716-4848-8a5e-2ef9bffad525}" ma:internalName="TaxCatchAll" ma:showField="CatchAllData" ma:web="192a11eb-a9d9-419d-889c-04f6d66010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a11eb-a9d9-419d-889c-04f6d66010ec" xsi:nil="true"/>
    <lcf76f155ced4ddcb4097134ff3c332f xmlns="8e1d9a42-f248-4f93-8cf1-6a2f096238c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730580-D86A-403F-97D7-3734586EB394}"/>
</file>

<file path=customXml/itemProps2.xml><?xml version="1.0" encoding="utf-8"?>
<ds:datastoreItem xmlns:ds="http://schemas.openxmlformats.org/officeDocument/2006/customXml" ds:itemID="{0454F3B9-2410-4241-9EA2-B56E049CAE7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24E382-7B8D-47D9-A437-2123E73EE0EF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230e9df3-be65-4c73-a93b-d1236ebd677e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8D4E6A66-6FA0-4846-B389-054FCDC5580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Banner calendar.dotx</Template>
  <TotalTime>132</TotalTime>
  <Pages>12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Canada</dc:creator>
  <cp:keywords/>
  <dc:description/>
  <cp:lastModifiedBy>Sarah Canada</cp:lastModifiedBy>
  <cp:revision>4</cp:revision>
  <cp:lastPrinted>2026-08-31T17:19:00Z</cp:lastPrinted>
  <dcterms:created xsi:type="dcterms:W3CDTF">2026-08-31T15:09:00Z</dcterms:created>
  <dcterms:modified xsi:type="dcterms:W3CDTF">2026-08-31T17:23:00Z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0x01010053552A1E835DF84CACE23ECEF64FBEC0</vt:lpwstr>
  </property>
</Properties>
</file>